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48A17" w14:textId="7468136A" w:rsidR="009E2548" w:rsidRPr="0071312A" w:rsidRDefault="00BD3F87" w:rsidP="009E2548">
      <w:pPr>
        <w:rPr>
          <w:i/>
        </w:rPr>
      </w:pPr>
      <w:r>
        <w:rPr>
          <w:i/>
        </w:rPr>
        <w:t xml:space="preserve">      </w:t>
      </w:r>
      <w:r w:rsidR="009E2548" w:rsidRPr="0071312A">
        <w:rPr>
          <w:i/>
        </w:rPr>
        <w:t>V souladu s ustanovením §39 zákona č. 128/2000 Sb., o obcích, ve znění pozdějších předpisů</w:t>
      </w:r>
    </w:p>
    <w:p w14:paraId="7CE28173" w14:textId="76A18827" w:rsidR="009E2548" w:rsidRPr="00823385" w:rsidRDefault="009E2548" w:rsidP="009E2548">
      <w:pPr>
        <w:jc w:val="center"/>
        <w:rPr>
          <w:b/>
          <w:sz w:val="28"/>
          <w:szCs w:val="28"/>
        </w:rPr>
      </w:pPr>
      <w:r w:rsidRPr="00823385">
        <w:rPr>
          <w:b/>
          <w:sz w:val="28"/>
          <w:szCs w:val="28"/>
        </w:rPr>
        <w:t xml:space="preserve">Zveřejňuje Město Úštěk </w:t>
      </w:r>
      <w:r w:rsidR="00823385" w:rsidRPr="00823385">
        <w:rPr>
          <w:b/>
          <w:sz w:val="28"/>
          <w:szCs w:val="28"/>
        </w:rPr>
        <w:t xml:space="preserve">záměr </w:t>
      </w:r>
      <w:r w:rsidR="006D1181">
        <w:rPr>
          <w:b/>
          <w:sz w:val="28"/>
          <w:szCs w:val="28"/>
        </w:rPr>
        <w:t xml:space="preserve">pronájmu </w:t>
      </w:r>
    </w:p>
    <w:p w14:paraId="3ED743E9" w14:textId="7BF1CEEF" w:rsidR="00823385" w:rsidRPr="00DD1DB5" w:rsidRDefault="00823385" w:rsidP="00823385">
      <w:pPr>
        <w:rPr>
          <w:rFonts w:cstheme="minorHAnsi"/>
          <w:b/>
          <w:sz w:val="24"/>
          <w:szCs w:val="24"/>
        </w:rPr>
      </w:pPr>
      <w:r w:rsidRPr="00DD1DB5">
        <w:rPr>
          <w:rFonts w:cstheme="minorHAnsi"/>
          <w:b/>
          <w:sz w:val="24"/>
          <w:szCs w:val="24"/>
        </w:rPr>
        <w:t xml:space="preserve">nebytového prostoru – </w:t>
      </w:r>
      <w:r>
        <w:rPr>
          <w:rFonts w:cstheme="minorHAnsi"/>
          <w:b/>
          <w:sz w:val="24"/>
          <w:szCs w:val="24"/>
        </w:rPr>
        <w:t>budova</w:t>
      </w:r>
      <w:r w:rsidRPr="00DD1DB5">
        <w:rPr>
          <w:rFonts w:cstheme="minorHAnsi"/>
          <w:b/>
          <w:sz w:val="24"/>
          <w:szCs w:val="24"/>
        </w:rPr>
        <w:t xml:space="preserve"> č.p. </w:t>
      </w:r>
      <w:r w:rsidR="006D1181">
        <w:rPr>
          <w:rFonts w:cstheme="minorHAnsi"/>
          <w:b/>
          <w:sz w:val="24"/>
          <w:szCs w:val="24"/>
        </w:rPr>
        <w:t>2</w:t>
      </w:r>
      <w:r w:rsidRPr="00DD1DB5">
        <w:rPr>
          <w:rFonts w:cstheme="minorHAnsi"/>
          <w:b/>
          <w:sz w:val="24"/>
          <w:szCs w:val="24"/>
        </w:rPr>
        <w:t xml:space="preserve"> postaven</w:t>
      </w:r>
      <w:r>
        <w:rPr>
          <w:rFonts w:cstheme="minorHAnsi"/>
          <w:b/>
          <w:sz w:val="24"/>
          <w:szCs w:val="24"/>
        </w:rPr>
        <w:t>á</w:t>
      </w:r>
      <w:r w:rsidRPr="00DD1DB5">
        <w:rPr>
          <w:rFonts w:cstheme="minorHAnsi"/>
          <w:b/>
          <w:sz w:val="24"/>
          <w:szCs w:val="24"/>
        </w:rPr>
        <w:t xml:space="preserve"> na pozemku </w:t>
      </w:r>
      <w:proofErr w:type="spellStart"/>
      <w:r w:rsidRPr="00DD1DB5">
        <w:rPr>
          <w:rFonts w:cstheme="minorHAnsi"/>
          <w:b/>
          <w:sz w:val="24"/>
          <w:szCs w:val="24"/>
        </w:rPr>
        <w:t>parc</w:t>
      </w:r>
      <w:proofErr w:type="spellEnd"/>
      <w:r w:rsidRPr="00DD1DB5">
        <w:rPr>
          <w:rFonts w:cstheme="minorHAnsi"/>
          <w:b/>
          <w:sz w:val="24"/>
          <w:szCs w:val="24"/>
        </w:rPr>
        <w:t xml:space="preserve">. č. </w:t>
      </w:r>
      <w:r w:rsidR="007311CD">
        <w:rPr>
          <w:rFonts w:cstheme="minorHAnsi"/>
          <w:b/>
          <w:sz w:val="24"/>
          <w:szCs w:val="24"/>
        </w:rPr>
        <w:t xml:space="preserve">st. </w:t>
      </w:r>
      <w:r w:rsidR="006D1181">
        <w:rPr>
          <w:rFonts w:cstheme="minorHAnsi"/>
          <w:b/>
          <w:sz w:val="24"/>
          <w:szCs w:val="24"/>
        </w:rPr>
        <w:t>6</w:t>
      </w:r>
      <w:r w:rsidRPr="00DD1DB5">
        <w:rPr>
          <w:rFonts w:cstheme="minorHAnsi"/>
          <w:b/>
          <w:sz w:val="24"/>
          <w:szCs w:val="24"/>
        </w:rPr>
        <w:t xml:space="preserve">, obec Úštěk, </w:t>
      </w:r>
      <w:proofErr w:type="spellStart"/>
      <w:r w:rsidRPr="00DD1DB5">
        <w:rPr>
          <w:rFonts w:cstheme="minorHAnsi"/>
          <w:b/>
          <w:sz w:val="24"/>
          <w:szCs w:val="24"/>
        </w:rPr>
        <w:t>k.ú</w:t>
      </w:r>
      <w:proofErr w:type="spellEnd"/>
      <w:r w:rsidRPr="00DD1DB5">
        <w:rPr>
          <w:rFonts w:cstheme="minorHAnsi"/>
          <w:b/>
          <w:sz w:val="24"/>
          <w:szCs w:val="24"/>
        </w:rPr>
        <w:t xml:space="preserve">. Úštěk, adresa </w:t>
      </w:r>
      <w:r w:rsidR="006D1181">
        <w:rPr>
          <w:rFonts w:cstheme="minorHAnsi"/>
          <w:b/>
          <w:sz w:val="24"/>
          <w:szCs w:val="24"/>
        </w:rPr>
        <w:t>Konojedy</w:t>
      </w:r>
      <w:r w:rsidRPr="00DD1DB5">
        <w:rPr>
          <w:rFonts w:cstheme="minorHAnsi"/>
          <w:b/>
          <w:sz w:val="24"/>
          <w:szCs w:val="24"/>
        </w:rPr>
        <w:t>, Úštěk</w:t>
      </w:r>
    </w:p>
    <w:p w14:paraId="63550860" w14:textId="069CA4EF" w:rsidR="00823385" w:rsidRPr="00F4666F" w:rsidRDefault="00823385" w:rsidP="00823385">
      <w:pPr>
        <w:rPr>
          <w:rFonts w:cstheme="minorHAnsi"/>
          <w:bCs/>
          <w:sz w:val="24"/>
          <w:szCs w:val="24"/>
        </w:rPr>
      </w:pPr>
      <w:r w:rsidRPr="00F179F1">
        <w:rPr>
          <w:rFonts w:cstheme="minorHAnsi"/>
          <w:b/>
          <w:sz w:val="24"/>
          <w:szCs w:val="24"/>
          <w:u w:val="single"/>
        </w:rPr>
        <w:t>Účel využití:</w:t>
      </w:r>
      <w:r>
        <w:rPr>
          <w:rFonts w:cstheme="minorHAnsi"/>
          <w:b/>
          <w:sz w:val="24"/>
          <w:szCs w:val="24"/>
          <w:u w:val="single"/>
        </w:rPr>
        <w:t xml:space="preserve"> </w:t>
      </w:r>
      <w:r>
        <w:rPr>
          <w:rFonts w:cstheme="minorHAnsi"/>
          <w:bCs/>
          <w:sz w:val="24"/>
          <w:szCs w:val="24"/>
        </w:rPr>
        <w:t xml:space="preserve">prostor pro setkávání občanů </w:t>
      </w:r>
    </w:p>
    <w:p w14:paraId="502F4515" w14:textId="1723305F" w:rsidR="00823385" w:rsidRPr="00DD1DB5" w:rsidRDefault="00823385" w:rsidP="00823385">
      <w:pPr>
        <w:rPr>
          <w:rFonts w:cstheme="minorHAnsi"/>
          <w:bCs/>
          <w:sz w:val="24"/>
          <w:szCs w:val="24"/>
        </w:rPr>
      </w:pPr>
      <w:r w:rsidRPr="00F179F1">
        <w:rPr>
          <w:rFonts w:cstheme="minorHAnsi"/>
          <w:b/>
          <w:sz w:val="24"/>
          <w:szCs w:val="24"/>
          <w:u w:val="single"/>
        </w:rPr>
        <w:t>Popis a rozsah NP:</w:t>
      </w:r>
      <w:r w:rsidRPr="00DD1DB5">
        <w:rPr>
          <w:rFonts w:cstheme="minorHAnsi"/>
          <w:bCs/>
          <w:sz w:val="24"/>
          <w:szCs w:val="24"/>
        </w:rPr>
        <w:t xml:space="preserve"> jedná se o </w:t>
      </w:r>
      <w:r w:rsidR="006D1181">
        <w:rPr>
          <w:rFonts w:cstheme="minorHAnsi"/>
          <w:bCs/>
          <w:sz w:val="24"/>
          <w:szCs w:val="24"/>
        </w:rPr>
        <w:t xml:space="preserve">část </w:t>
      </w:r>
      <w:r>
        <w:rPr>
          <w:rFonts w:cstheme="minorHAnsi"/>
          <w:bCs/>
          <w:sz w:val="24"/>
          <w:szCs w:val="24"/>
        </w:rPr>
        <w:t>přízemí budovy</w:t>
      </w:r>
      <w:r w:rsidRPr="00DD1DB5">
        <w:rPr>
          <w:rFonts w:cstheme="minorHAnsi"/>
          <w:bCs/>
          <w:sz w:val="24"/>
          <w:szCs w:val="24"/>
        </w:rPr>
        <w:t xml:space="preserve"> o užitné ploše </w:t>
      </w:r>
      <w:r w:rsidR="006D1181">
        <w:rPr>
          <w:rFonts w:cstheme="minorHAnsi"/>
          <w:bCs/>
          <w:sz w:val="24"/>
          <w:szCs w:val="24"/>
        </w:rPr>
        <w:t>75</w:t>
      </w:r>
      <w:r>
        <w:rPr>
          <w:rFonts w:cstheme="minorHAnsi"/>
          <w:bCs/>
          <w:sz w:val="24"/>
          <w:szCs w:val="24"/>
        </w:rPr>
        <w:t xml:space="preserve"> </w:t>
      </w:r>
      <w:r w:rsidRPr="00DD1DB5">
        <w:rPr>
          <w:rFonts w:cstheme="minorHAnsi"/>
          <w:bCs/>
          <w:sz w:val="24"/>
          <w:szCs w:val="24"/>
        </w:rPr>
        <w:t>m²</w:t>
      </w:r>
      <w:r>
        <w:rPr>
          <w:rFonts w:cstheme="minorHAnsi"/>
          <w:bCs/>
          <w:sz w:val="24"/>
          <w:szCs w:val="24"/>
        </w:rPr>
        <w:t xml:space="preserve"> </w:t>
      </w:r>
    </w:p>
    <w:p w14:paraId="407A1A49" w14:textId="0A393AB1" w:rsidR="00823385" w:rsidRDefault="00823385" w:rsidP="00823385">
      <w:pPr>
        <w:rPr>
          <w:rFonts w:cstheme="minorHAnsi"/>
          <w:bCs/>
          <w:sz w:val="24"/>
          <w:szCs w:val="24"/>
        </w:rPr>
      </w:pPr>
      <w:proofErr w:type="gramStart"/>
      <w:r w:rsidRPr="00F179F1">
        <w:rPr>
          <w:rFonts w:cstheme="minorHAnsi"/>
          <w:b/>
          <w:sz w:val="24"/>
          <w:szCs w:val="24"/>
          <w:u w:val="single"/>
        </w:rPr>
        <w:t>Dispozice:</w:t>
      </w:r>
      <w:r w:rsidRPr="00F179F1">
        <w:rPr>
          <w:rFonts w:cstheme="minorHAnsi"/>
          <w:bCs/>
          <w:sz w:val="24"/>
          <w:szCs w:val="24"/>
        </w:rPr>
        <w:t xml:space="preserve"> </w:t>
      </w:r>
      <w:r w:rsidR="0079670B">
        <w:rPr>
          <w:rFonts w:cstheme="minorHAnsi"/>
          <w:bCs/>
          <w:sz w:val="24"/>
          <w:szCs w:val="24"/>
        </w:rPr>
        <w:t xml:space="preserve">  </w:t>
      </w:r>
      <w:proofErr w:type="gramEnd"/>
      <w:r w:rsidR="006D1181">
        <w:rPr>
          <w:rFonts w:cstheme="minorHAnsi"/>
          <w:bCs/>
          <w:sz w:val="24"/>
          <w:szCs w:val="24"/>
        </w:rPr>
        <w:t xml:space="preserve">společenská </w:t>
      </w:r>
      <w:r w:rsidRPr="00F179F1">
        <w:rPr>
          <w:rFonts w:cstheme="minorHAnsi"/>
          <w:bCs/>
          <w:sz w:val="24"/>
          <w:szCs w:val="24"/>
        </w:rPr>
        <w:t>místnost</w:t>
      </w:r>
      <w:r w:rsidR="006D1181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– </w:t>
      </w:r>
      <w:r w:rsidR="006D1181">
        <w:rPr>
          <w:rFonts w:cstheme="minorHAnsi"/>
          <w:bCs/>
          <w:sz w:val="24"/>
          <w:szCs w:val="24"/>
        </w:rPr>
        <w:t>53,1</w:t>
      </w:r>
      <w:r>
        <w:rPr>
          <w:rFonts w:cstheme="minorHAnsi"/>
          <w:bCs/>
          <w:sz w:val="24"/>
          <w:szCs w:val="24"/>
        </w:rPr>
        <w:t xml:space="preserve"> m²</w:t>
      </w:r>
    </w:p>
    <w:p w14:paraId="78FB72BC" w14:textId="0D3C0FEF" w:rsidR="006D1181" w:rsidRDefault="00823385" w:rsidP="00823385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              </w:t>
      </w:r>
      <w:r w:rsidR="0079670B">
        <w:rPr>
          <w:rFonts w:cstheme="minorHAnsi"/>
          <w:bCs/>
          <w:sz w:val="24"/>
          <w:szCs w:val="24"/>
        </w:rPr>
        <w:t xml:space="preserve">    </w:t>
      </w:r>
      <w:r>
        <w:rPr>
          <w:rFonts w:cstheme="minorHAnsi"/>
          <w:bCs/>
          <w:sz w:val="24"/>
          <w:szCs w:val="24"/>
        </w:rPr>
        <w:t>místnost (</w:t>
      </w:r>
      <w:r w:rsidR="006D1181">
        <w:rPr>
          <w:rFonts w:cstheme="minorHAnsi"/>
          <w:bCs/>
          <w:sz w:val="24"/>
          <w:szCs w:val="24"/>
        </w:rPr>
        <w:t>sklad</w:t>
      </w:r>
      <w:r>
        <w:rPr>
          <w:rFonts w:cstheme="minorHAnsi"/>
          <w:bCs/>
          <w:sz w:val="24"/>
          <w:szCs w:val="24"/>
        </w:rPr>
        <w:t xml:space="preserve">) – </w:t>
      </w:r>
      <w:r w:rsidR="006D1181">
        <w:rPr>
          <w:rFonts w:cstheme="minorHAnsi"/>
          <w:bCs/>
          <w:sz w:val="24"/>
          <w:szCs w:val="24"/>
        </w:rPr>
        <w:t>11,7</w:t>
      </w:r>
      <w:r>
        <w:rPr>
          <w:rFonts w:cstheme="minorHAnsi"/>
          <w:bCs/>
          <w:sz w:val="24"/>
          <w:szCs w:val="24"/>
        </w:rPr>
        <w:t xml:space="preserve"> m² </w:t>
      </w:r>
    </w:p>
    <w:p w14:paraId="1E355132" w14:textId="77777777" w:rsidR="00005097" w:rsidRDefault="006D1181" w:rsidP="00823385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                  WC – 10,2 m²</w:t>
      </w:r>
      <w:r w:rsidR="00823385">
        <w:rPr>
          <w:rFonts w:cstheme="minorHAnsi"/>
          <w:bCs/>
          <w:sz w:val="24"/>
          <w:szCs w:val="24"/>
        </w:rPr>
        <w:t xml:space="preserve">           </w:t>
      </w:r>
      <w:r w:rsidR="0079670B">
        <w:rPr>
          <w:rFonts w:cstheme="minorHAnsi"/>
          <w:bCs/>
          <w:sz w:val="24"/>
          <w:szCs w:val="24"/>
        </w:rPr>
        <w:t xml:space="preserve"> </w:t>
      </w:r>
      <w:r w:rsidR="00823385">
        <w:rPr>
          <w:rFonts w:cstheme="minorHAnsi"/>
          <w:bCs/>
          <w:sz w:val="24"/>
          <w:szCs w:val="24"/>
        </w:rPr>
        <w:t xml:space="preserve"> </w:t>
      </w:r>
    </w:p>
    <w:p w14:paraId="54F2CCDD" w14:textId="2D4F27E5" w:rsidR="00823385" w:rsidRPr="006D61E0" w:rsidRDefault="00005097" w:rsidP="00823385">
      <w:pPr>
        <w:rPr>
          <w:rFonts w:cstheme="minorHAnsi"/>
          <w:bCs/>
          <w:sz w:val="24"/>
          <w:szCs w:val="24"/>
        </w:rPr>
      </w:pPr>
      <w:r w:rsidRPr="00005097">
        <w:rPr>
          <w:rFonts w:cstheme="minorHAnsi"/>
          <w:b/>
          <w:sz w:val="24"/>
          <w:szCs w:val="24"/>
          <w:u w:val="single"/>
        </w:rPr>
        <w:t>Cena:</w:t>
      </w:r>
      <w:r>
        <w:rPr>
          <w:rFonts w:cstheme="minorHAnsi"/>
          <w:bCs/>
          <w:sz w:val="24"/>
          <w:szCs w:val="24"/>
        </w:rPr>
        <w:t xml:space="preserve"> čistý měsíční nájem </w:t>
      </w:r>
      <w:r w:rsidR="00A02C87">
        <w:rPr>
          <w:rFonts w:cstheme="minorHAnsi"/>
          <w:bCs/>
          <w:sz w:val="24"/>
          <w:szCs w:val="24"/>
        </w:rPr>
        <w:t>2</w:t>
      </w:r>
      <w:r w:rsidR="00A02C87">
        <w:rPr>
          <w:rFonts w:ascii="Calibri" w:hAnsi="Calibri" w:cs="Calibri"/>
          <w:bCs/>
          <w:sz w:val="24"/>
          <w:szCs w:val="24"/>
        </w:rPr>
        <w:t> </w:t>
      </w:r>
      <w:r w:rsidR="00A02C87">
        <w:rPr>
          <w:rFonts w:cstheme="minorHAnsi"/>
          <w:bCs/>
          <w:sz w:val="24"/>
          <w:szCs w:val="24"/>
        </w:rPr>
        <w:t>000,-</w:t>
      </w:r>
      <w:r>
        <w:rPr>
          <w:rFonts w:cstheme="minorHAnsi"/>
          <w:bCs/>
          <w:sz w:val="24"/>
          <w:szCs w:val="24"/>
        </w:rPr>
        <w:t xml:space="preserve"> Kč + energie</w:t>
      </w:r>
      <w:r w:rsidR="0079670B">
        <w:rPr>
          <w:rFonts w:cstheme="minorHAnsi"/>
          <w:bCs/>
          <w:sz w:val="24"/>
          <w:szCs w:val="24"/>
        </w:rPr>
        <w:t xml:space="preserve">  </w:t>
      </w:r>
    </w:p>
    <w:p w14:paraId="236442C6" w14:textId="103E2D7E" w:rsidR="00823385" w:rsidRDefault="00823385" w:rsidP="00823385">
      <w:pPr>
        <w:rPr>
          <w:rFonts w:cstheme="minorHAnsi"/>
          <w:bCs/>
          <w:sz w:val="24"/>
          <w:szCs w:val="24"/>
        </w:rPr>
      </w:pPr>
      <w:r w:rsidRPr="00F179F1">
        <w:rPr>
          <w:rFonts w:cstheme="minorHAnsi"/>
          <w:b/>
          <w:sz w:val="24"/>
          <w:szCs w:val="24"/>
          <w:u w:val="single"/>
        </w:rPr>
        <w:t>Doba výpůjčky:</w:t>
      </w:r>
      <w:r w:rsidRPr="00DD1DB5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na dobu </w:t>
      </w:r>
      <w:r w:rsidR="00A02C87">
        <w:rPr>
          <w:rFonts w:cstheme="minorHAnsi"/>
          <w:bCs/>
          <w:sz w:val="24"/>
          <w:szCs w:val="24"/>
        </w:rPr>
        <w:t>jednoho roku</w:t>
      </w:r>
    </w:p>
    <w:p w14:paraId="58625881" w14:textId="77777777" w:rsidR="00823385" w:rsidRPr="00F179F1" w:rsidRDefault="00823385" w:rsidP="00823385">
      <w:pPr>
        <w:rPr>
          <w:rFonts w:cstheme="minorHAnsi"/>
          <w:bCs/>
          <w:sz w:val="24"/>
          <w:szCs w:val="24"/>
        </w:rPr>
      </w:pPr>
      <w:r w:rsidRPr="00F179F1">
        <w:rPr>
          <w:rFonts w:cstheme="minorHAnsi"/>
          <w:b/>
          <w:sz w:val="24"/>
          <w:szCs w:val="24"/>
          <w:u w:val="single"/>
        </w:rPr>
        <w:t>Prohlídka prostoru:</w:t>
      </w:r>
      <w:r>
        <w:rPr>
          <w:rFonts w:cstheme="minorHAnsi"/>
          <w:bCs/>
          <w:sz w:val="24"/>
          <w:szCs w:val="24"/>
        </w:rPr>
        <w:t xml:space="preserve"> </w:t>
      </w:r>
      <w:r w:rsidRPr="00F179F1">
        <w:rPr>
          <w:rFonts w:cstheme="minorHAnsi"/>
          <w:bCs/>
          <w:sz w:val="24"/>
          <w:szCs w:val="24"/>
        </w:rPr>
        <w:t>na vyžádání po telefonické domluvě s paní Veronikou Musilovou tel. 607 285</w:t>
      </w:r>
      <w:r>
        <w:rPr>
          <w:rFonts w:cstheme="minorHAnsi"/>
          <w:bCs/>
          <w:sz w:val="24"/>
          <w:szCs w:val="24"/>
        </w:rPr>
        <w:t> </w:t>
      </w:r>
      <w:r w:rsidRPr="00F179F1">
        <w:rPr>
          <w:rFonts w:cstheme="minorHAnsi"/>
          <w:bCs/>
          <w:sz w:val="24"/>
          <w:szCs w:val="24"/>
        </w:rPr>
        <w:t>158</w:t>
      </w:r>
      <w:r>
        <w:rPr>
          <w:rFonts w:cstheme="minorHAnsi"/>
          <w:bCs/>
          <w:sz w:val="24"/>
          <w:szCs w:val="24"/>
        </w:rPr>
        <w:t xml:space="preserve"> nebo osobně na </w:t>
      </w:r>
      <w:proofErr w:type="spellStart"/>
      <w:r>
        <w:rPr>
          <w:rFonts w:cstheme="minorHAnsi"/>
          <w:bCs/>
          <w:sz w:val="24"/>
          <w:szCs w:val="24"/>
        </w:rPr>
        <w:t>MěÚ</w:t>
      </w:r>
      <w:proofErr w:type="spellEnd"/>
      <w:r>
        <w:rPr>
          <w:rFonts w:cstheme="minorHAnsi"/>
          <w:bCs/>
          <w:sz w:val="24"/>
          <w:szCs w:val="24"/>
        </w:rPr>
        <w:t xml:space="preserve"> – správa bytů</w:t>
      </w:r>
    </w:p>
    <w:p w14:paraId="4FEA3E01" w14:textId="28BE2B97" w:rsidR="00823385" w:rsidRDefault="00823385" w:rsidP="00823385">
      <w:pPr>
        <w:rPr>
          <w:rFonts w:cstheme="minorHAnsi"/>
          <w:b/>
          <w:sz w:val="24"/>
          <w:szCs w:val="24"/>
        </w:rPr>
      </w:pPr>
      <w:r w:rsidRPr="00F179F1">
        <w:rPr>
          <w:rFonts w:cstheme="minorHAnsi"/>
          <w:b/>
          <w:sz w:val="24"/>
          <w:szCs w:val="24"/>
          <w:u w:val="single"/>
        </w:rPr>
        <w:t>Termín a místo pro doručení nabídek:</w:t>
      </w:r>
      <w:r>
        <w:rPr>
          <w:rFonts w:cstheme="minorHAnsi"/>
          <w:bCs/>
          <w:sz w:val="24"/>
          <w:szCs w:val="24"/>
        </w:rPr>
        <w:t xml:space="preserve"> zájemci mají právo se k tomuto záměru vyjádřit a předložit své nabídky písemně se sdělením svého záměru, na adrese Město Úštěk, Mírové náměstí 84, 411 45 Úštěk nebo osobně na podatelně </w:t>
      </w:r>
      <w:proofErr w:type="spellStart"/>
      <w:r>
        <w:rPr>
          <w:rFonts w:cstheme="minorHAnsi"/>
          <w:bCs/>
          <w:sz w:val="24"/>
          <w:szCs w:val="24"/>
        </w:rPr>
        <w:t>MěÚ</w:t>
      </w:r>
      <w:proofErr w:type="spellEnd"/>
      <w:r w:rsidR="0079670B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Úštěk</w:t>
      </w:r>
      <w:r w:rsidR="0079670B">
        <w:rPr>
          <w:rFonts w:cstheme="minorHAnsi"/>
          <w:bCs/>
          <w:sz w:val="24"/>
          <w:szCs w:val="24"/>
        </w:rPr>
        <w:t xml:space="preserve">, </w:t>
      </w:r>
      <w:r>
        <w:rPr>
          <w:rFonts w:cstheme="minorHAnsi"/>
          <w:bCs/>
          <w:sz w:val="24"/>
          <w:szCs w:val="24"/>
        </w:rPr>
        <w:t xml:space="preserve">a to nejpozději </w:t>
      </w:r>
      <w:r w:rsidRPr="00004FD1">
        <w:rPr>
          <w:rFonts w:cstheme="minorHAnsi"/>
          <w:b/>
          <w:sz w:val="24"/>
          <w:szCs w:val="24"/>
        </w:rPr>
        <w:t>do</w:t>
      </w:r>
      <w:r w:rsidR="00005097">
        <w:rPr>
          <w:rFonts w:cstheme="minorHAnsi"/>
          <w:b/>
          <w:sz w:val="24"/>
          <w:szCs w:val="24"/>
        </w:rPr>
        <w:t xml:space="preserve"> </w:t>
      </w:r>
      <w:r w:rsidR="001176A2">
        <w:rPr>
          <w:rFonts w:cstheme="minorHAnsi"/>
          <w:b/>
          <w:sz w:val="24"/>
          <w:szCs w:val="24"/>
        </w:rPr>
        <w:t>31</w:t>
      </w:r>
      <w:r w:rsidR="00005097">
        <w:rPr>
          <w:rFonts w:cstheme="minorHAnsi"/>
          <w:b/>
          <w:sz w:val="24"/>
          <w:szCs w:val="24"/>
        </w:rPr>
        <w:t>.08.2025</w:t>
      </w:r>
      <w:r w:rsidRPr="00BD3F87">
        <w:rPr>
          <w:rFonts w:cstheme="minorHAnsi"/>
          <w:b/>
          <w:color w:val="EE0000"/>
          <w:sz w:val="24"/>
          <w:szCs w:val="24"/>
        </w:rPr>
        <w:t xml:space="preserve"> </w:t>
      </w:r>
      <w:r w:rsidRPr="00004FD1">
        <w:rPr>
          <w:rFonts w:cstheme="minorHAnsi"/>
          <w:b/>
          <w:sz w:val="24"/>
          <w:szCs w:val="24"/>
        </w:rPr>
        <w:t>do 1</w:t>
      </w:r>
      <w:r w:rsidR="0079670B">
        <w:rPr>
          <w:rFonts w:cstheme="minorHAnsi"/>
          <w:b/>
          <w:sz w:val="24"/>
          <w:szCs w:val="24"/>
        </w:rPr>
        <w:t>2</w:t>
      </w:r>
      <w:r w:rsidRPr="00004FD1">
        <w:rPr>
          <w:rFonts w:cstheme="minorHAnsi"/>
          <w:b/>
          <w:sz w:val="24"/>
          <w:szCs w:val="24"/>
        </w:rPr>
        <w:t>:00 hodin.</w:t>
      </w:r>
    </w:p>
    <w:p w14:paraId="685990D7" w14:textId="77777777" w:rsidR="00823385" w:rsidRPr="00004FD1" w:rsidRDefault="00823385" w:rsidP="00823385">
      <w:pPr>
        <w:rPr>
          <w:rFonts w:cstheme="minorHAnsi"/>
          <w:bCs/>
          <w:sz w:val="24"/>
          <w:szCs w:val="24"/>
        </w:rPr>
      </w:pPr>
      <w:r w:rsidRPr="00DD1DB5">
        <w:rPr>
          <w:rFonts w:cstheme="minorHAnsi"/>
          <w:bCs/>
          <w:sz w:val="24"/>
          <w:szCs w:val="24"/>
        </w:rPr>
        <w:t xml:space="preserve">Město Úštěk si vyhrazuje právo nevybrat žádnou z doručených nabídek. </w:t>
      </w:r>
    </w:p>
    <w:p w14:paraId="0C1A11A0" w14:textId="7F226812" w:rsidR="00823385" w:rsidRDefault="00823385" w:rsidP="009E2548">
      <w:r w:rsidRPr="00DD1DB5">
        <w:rPr>
          <w:rFonts w:cstheme="minorHAnsi"/>
          <w:bCs/>
          <w:sz w:val="24"/>
          <w:szCs w:val="24"/>
        </w:rPr>
        <w:t xml:space="preserve">Záměr </w:t>
      </w:r>
      <w:r w:rsidR="00191FFA">
        <w:rPr>
          <w:rFonts w:cstheme="minorHAnsi"/>
          <w:bCs/>
          <w:sz w:val="24"/>
          <w:szCs w:val="24"/>
        </w:rPr>
        <w:t>pronajmout</w:t>
      </w:r>
      <w:r w:rsidRPr="00DD1DB5">
        <w:rPr>
          <w:rFonts w:cstheme="minorHAnsi"/>
          <w:bCs/>
          <w:sz w:val="24"/>
          <w:szCs w:val="24"/>
        </w:rPr>
        <w:t xml:space="preserve"> nebytový prostor byl projednán a schválen na jednání rady města konané dne </w:t>
      </w:r>
      <w:r w:rsidR="000873EA">
        <w:rPr>
          <w:rFonts w:cstheme="minorHAnsi"/>
          <w:bCs/>
          <w:sz w:val="24"/>
          <w:szCs w:val="24"/>
        </w:rPr>
        <w:t>12.08.2026</w:t>
      </w:r>
      <w:r>
        <w:rPr>
          <w:rFonts w:cstheme="minorHAnsi"/>
          <w:bCs/>
          <w:sz w:val="24"/>
          <w:szCs w:val="24"/>
        </w:rPr>
        <w:t xml:space="preserve"> jako bod č. </w:t>
      </w:r>
      <w:r w:rsidR="000873EA">
        <w:rPr>
          <w:rFonts w:cstheme="minorHAnsi"/>
          <w:bCs/>
          <w:sz w:val="24"/>
          <w:szCs w:val="24"/>
        </w:rPr>
        <w:t>7</w:t>
      </w:r>
      <w:r>
        <w:rPr>
          <w:rFonts w:cstheme="minorHAnsi"/>
          <w:bCs/>
          <w:sz w:val="24"/>
          <w:szCs w:val="24"/>
        </w:rPr>
        <w:t>.</w:t>
      </w:r>
      <w:r w:rsidR="009E2548">
        <w:t xml:space="preserve">        </w:t>
      </w:r>
    </w:p>
    <w:p w14:paraId="22260B94" w14:textId="68C5ECCB" w:rsidR="009E2548" w:rsidRPr="00823385" w:rsidRDefault="009E2548" w:rsidP="009E2548">
      <w:pPr>
        <w:rPr>
          <w:rFonts w:cstheme="minorHAnsi"/>
          <w:bCs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</w:t>
      </w:r>
    </w:p>
    <w:p w14:paraId="2897002A" w14:textId="2F44923A" w:rsidR="009E2548" w:rsidRDefault="009E2548" w:rsidP="009E2548">
      <w:r>
        <w:t xml:space="preserve">                                                                                  </w:t>
      </w:r>
      <w:r w:rsidR="0003103C">
        <w:t xml:space="preserve">               </w:t>
      </w:r>
      <w:r>
        <w:t xml:space="preserve"> Za Město Úštěk: Veronika Musilová v.r.</w:t>
      </w:r>
    </w:p>
    <w:p w14:paraId="49DAC50A" w14:textId="18B63DE5" w:rsidR="00823385" w:rsidRDefault="009E2548" w:rsidP="009E2548">
      <w:r>
        <w:t xml:space="preserve">                                                                                                   </w:t>
      </w:r>
      <w:r w:rsidR="0003103C">
        <w:t xml:space="preserve">               </w:t>
      </w:r>
      <w:r w:rsidR="00191FFA">
        <w:t>r</w:t>
      </w:r>
      <w:r>
        <w:t xml:space="preserve">eferent Správy bytů </w:t>
      </w:r>
    </w:p>
    <w:p w14:paraId="7620B681" w14:textId="2522922B" w:rsidR="009E2548" w:rsidRDefault="009E2548" w:rsidP="009E2548">
      <w:r>
        <w:t xml:space="preserve">V Úštěku dne </w:t>
      </w:r>
      <w:r w:rsidR="000873EA">
        <w:t>13.08.2026</w:t>
      </w:r>
    </w:p>
    <w:p w14:paraId="5EB5C378" w14:textId="77777777" w:rsidR="0005121E" w:rsidRPr="00823385" w:rsidRDefault="0005121E" w:rsidP="009E2548">
      <w:pPr>
        <w:rPr>
          <w:color w:val="FF0000"/>
        </w:rPr>
      </w:pPr>
    </w:p>
    <w:p w14:paraId="60066C8C" w14:textId="543673F3" w:rsidR="009E2548" w:rsidRDefault="009E2548" w:rsidP="009E2548">
      <w:r>
        <w:t>Vyvěšeno:</w:t>
      </w:r>
      <w:r w:rsidR="00191FFA">
        <w:t xml:space="preserve">  </w:t>
      </w:r>
    </w:p>
    <w:p w14:paraId="717F1019" w14:textId="77777777" w:rsidR="009E2548" w:rsidRDefault="009E2548" w:rsidP="009E2548">
      <w:r>
        <w:t>Sejmuto:</w:t>
      </w:r>
    </w:p>
    <w:p w14:paraId="329975BC" w14:textId="77777777" w:rsidR="009E2548" w:rsidRPr="006739DE" w:rsidRDefault="009E2548" w:rsidP="009E2548"/>
    <w:p w14:paraId="757918C2" w14:textId="77777777" w:rsidR="004136B2" w:rsidRPr="009E2548" w:rsidRDefault="004136B2" w:rsidP="009E2548"/>
    <w:sectPr w:rsidR="004136B2" w:rsidRPr="009E2548" w:rsidSect="00823385">
      <w:headerReference w:type="default" r:id="rId8"/>
      <w:footerReference w:type="default" r:id="rId9"/>
      <w:type w:val="continuous"/>
      <w:pgSz w:w="11906" w:h="16838" w:code="9"/>
      <w:pgMar w:top="720" w:right="720" w:bottom="720" w:left="720" w:header="1134" w:footer="90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91C56" w14:textId="77777777" w:rsidR="00AD609F" w:rsidRDefault="00AD609F" w:rsidP="006A4E7B">
      <w:r>
        <w:separator/>
      </w:r>
    </w:p>
  </w:endnote>
  <w:endnote w:type="continuationSeparator" w:id="0">
    <w:p w14:paraId="5A6D270D" w14:textId="77777777" w:rsidR="00AD609F" w:rsidRDefault="00AD609F" w:rsidP="006A4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runa Ustek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42"/>
      <w:gridCol w:w="2211"/>
      <w:gridCol w:w="2608"/>
      <w:gridCol w:w="4429"/>
    </w:tblGrid>
    <w:tr w:rsidR="00D303F9" w:rsidRPr="00D303F9" w14:paraId="69A38C70" w14:textId="77777777" w:rsidTr="0079670B">
      <w:trPr>
        <w:trHeight w:val="426"/>
      </w:trPr>
      <w:tc>
        <w:tcPr>
          <w:tcW w:w="1242" w:type="dxa"/>
          <w:vAlign w:val="bottom"/>
        </w:tcPr>
        <w:p w14:paraId="3D911E24" w14:textId="77777777" w:rsidR="00D303F9" w:rsidRPr="00D303F9" w:rsidRDefault="00D303F9" w:rsidP="00D303F9">
          <w:pPr>
            <w:pStyle w:val="Zpat"/>
          </w:pPr>
          <w:r w:rsidRPr="00D303F9">
            <w:t>Měst</w:t>
          </w:r>
          <w:r w:rsidR="00995B8B">
            <w:t>o</w:t>
          </w:r>
          <w:r w:rsidRPr="00D303F9">
            <w:t xml:space="preserve"> Úštěk</w:t>
          </w:r>
        </w:p>
        <w:p w14:paraId="033E26CB" w14:textId="77777777" w:rsidR="00D303F9" w:rsidRPr="00D303F9" w:rsidRDefault="00D303F9" w:rsidP="00D303F9">
          <w:pPr>
            <w:pStyle w:val="Zpat"/>
          </w:pPr>
          <w:r w:rsidRPr="00D303F9">
            <w:t>IČ: 00264571</w:t>
          </w:r>
        </w:p>
      </w:tc>
      <w:tc>
        <w:tcPr>
          <w:tcW w:w="2211" w:type="dxa"/>
          <w:vAlign w:val="bottom"/>
        </w:tcPr>
        <w:p w14:paraId="0262F9D0" w14:textId="77777777" w:rsidR="00D303F9" w:rsidRPr="00D303F9" w:rsidRDefault="00D303F9" w:rsidP="00D303F9">
          <w:pPr>
            <w:pStyle w:val="Zpat"/>
          </w:pPr>
          <w:r w:rsidRPr="00D303F9">
            <w:t>Mírové náměstí 83</w:t>
          </w:r>
        </w:p>
        <w:p w14:paraId="2A165FA8" w14:textId="77777777" w:rsidR="00D303F9" w:rsidRPr="00D303F9" w:rsidRDefault="00D303F9" w:rsidP="00D303F9">
          <w:pPr>
            <w:pStyle w:val="Zpat"/>
          </w:pPr>
          <w:r w:rsidRPr="00D303F9">
            <w:t>411 45 Úštěk</w:t>
          </w:r>
        </w:p>
      </w:tc>
      <w:tc>
        <w:tcPr>
          <w:tcW w:w="2608" w:type="dxa"/>
          <w:vAlign w:val="bottom"/>
        </w:tcPr>
        <w:p w14:paraId="37607842" w14:textId="77777777" w:rsidR="00D303F9" w:rsidRPr="00D303F9" w:rsidRDefault="00D303F9" w:rsidP="00D303F9">
          <w:pPr>
            <w:pStyle w:val="Zpat"/>
          </w:pPr>
          <w:r w:rsidRPr="00D303F9">
            <w:t>Tel.: 416 795 452</w:t>
          </w:r>
        </w:p>
        <w:p w14:paraId="0AF25213" w14:textId="77777777" w:rsidR="00D303F9" w:rsidRPr="00072D8E" w:rsidRDefault="00072D8E" w:rsidP="00D303F9">
          <w:pPr>
            <w:pStyle w:val="Zpat"/>
          </w:pPr>
          <w:hyperlink r:id="rId1" w:history="1">
            <w:r w:rsidRPr="00072D8E">
              <w:rPr>
                <w:rStyle w:val="Hypertextovodkaz"/>
              </w:rPr>
              <w:t>www.mesto-ustek.cz</w:t>
            </w:r>
          </w:hyperlink>
        </w:p>
      </w:tc>
      <w:tc>
        <w:tcPr>
          <w:tcW w:w="4429" w:type="dxa"/>
          <w:vAlign w:val="bottom"/>
        </w:tcPr>
        <w:p w14:paraId="0D434B11" w14:textId="25FAAE71" w:rsidR="00D303F9" w:rsidRPr="00D303F9" w:rsidRDefault="00150182" w:rsidP="00D303F9">
          <w:pPr>
            <w:pStyle w:val="Zpat"/>
            <w:jc w:val="right"/>
          </w:pPr>
          <w:r>
            <w:rPr>
              <w:noProof/>
            </w:rPr>
            <w:drawing>
              <wp:inline distT="0" distB="0" distL="0" distR="0" wp14:anchorId="1D02D8D4" wp14:editId="1AB8814D">
                <wp:extent cx="1448107" cy="223200"/>
                <wp:effectExtent l="0" t="0" r="0" b="5715"/>
                <wp:docPr id="6" name="Štíty domů rgb (z SVG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Štíty domů rgb (z SVG)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-986" t="-253" r="-986" b="-3587"/>
                        <a:stretch/>
                      </pic:blipFill>
                      <pic:spPr bwMode="auto">
                        <a:xfrm>
                          <a:off x="0" y="0"/>
                          <a:ext cx="1455208" cy="2242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24F868B" w14:textId="77777777" w:rsidR="00442E33" w:rsidRPr="00D303F9" w:rsidRDefault="00442E33" w:rsidP="00D303F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370C8" w14:textId="77777777" w:rsidR="00AD609F" w:rsidRDefault="00AD609F" w:rsidP="006A4E7B">
      <w:bookmarkStart w:id="0" w:name="_Hlk485237819"/>
      <w:bookmarkEnd w:id="0"/>
      <w:r>
        <w:separator/>
      </w:r>
    </w:p>
  </w:footnote>
  <w:footnote w:type="continuationSeparator" w:id="0">
    <w:p w14:paraId="22D24AF2" w14:textId="77777777" w:rsidR="00AD609F" w:rsidRDefault="00AD609F" w:rsidP="006A4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48"/>
      <w:gridCol w:w="6242"/>
    </w:tblGrid>
    <w:tr w:rsidR="009D2C7C" w14:paraId="6D0BEE7B" w14:textId="77777777" w:rsidTr="0079670B">
      <w:tc>
        <w:tcPr>
          <w:tcW w:w="4248" w:type="dxa"/>
        </w:tcPr>
        <w:p w14:paraId="541D27AE" w14:textId="77777777" w:rsidR="009D2C7C" w:rsidRDefault="00995B8B" w:rsidP="00D303F9">
          <w:pPr>
            <w:pStyle w:val="Zhlav"/>
            <w:jc w:val="lef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3ABEB1EF" wp14:editId="68B194A8">
                    <wp:extent cx="885825" cy="522000"/>
                    <wp:effectExtent l="0" t="0" r="9525" b="0"/>
                    <wp:docPr id="1" name="Logo Úštěk rgb (z SVG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885825" cy="522000"/>
                              <a:chOff x="0" y="0"/>
                              <a:chExt cx="547068" cy="388581"/>
                            </a:xfrm>
                            <a:solidFill>
                              <a:srgbClr val="262425"/>
                            </a:solidFill>
                          </wpg:grpSpPr>
                          <wps:wsp>
                            <wps:cNvPr id="2" name="Volný tvar: obrazec 2"/>
                            <wps:cNvSpPr/>
                            <wps:spPr>
                              <a:xfrm>
                                <a:off x="9734" y="211416"/>
                                <a:ext cx="118862" cy="177165"/>
                              </a:xfrm>
                              <a:custGeom>
                                <a:avLst/>
                                <a:gdLst>
                                  <a:gd name="connsiteX0" fmla="*/ 0 w 118862"/>
                                  <a:gd name="connsiteY0" fmla="*/ 119139 h 177165"/>
                                  <a:gd name="connsiteX1" fmla="*/ 0 w 118862"/>
                                  <a:gd name="connsiteY1" fmla="*/ 43653 h 177165"/>
                                  <a:gd name="connsiteX2" fmla="*/ 29280 w 118862"/>
                                  <a:gd name="connsiteY2" fmla="*/ 43653 h 177165"/>
                                  <a:gd name="connsiteX3" fmla="*/ 29280 w 118862"/>
                                  <a:gd name="connsiteY3" fmla="*/ 123215 h 177165"/>
                                  <a:gd name="connsiteX4" fmla="*/ 59331 w 118862"/>
                                  <a:gd name="connsiteY4" fmla="*/ 155238 h 177165"/>
                                  <a:gd name="connsiteX5" fmla="*/ 89583 w 118862"/>
                                  <a:gd name="connsiteY5" fmla="*/ 123215 h 177165"/>
                                  <a:gd name="connsiteX6" fmla="*/ 89583 w 118862"/>
                                  <a:gd name="connsiteY6" fmla="*/ 43653 h 177165"/>
                                  <a:gd name="connsiteX7" fmla="*/ 118862 w 118862"/>
                                  <a:gd name="connsiteY7" fmla="*/ 43653 h 177165"/>
                                  <a:gd name="connsiteX8" fmla="*/ 118862 w 118862"/>
                                  <a:gd name="connsiteY8" fmla="*/ 119139 h 177165"/>
                                  <a:gd name="connsiteX9" fmla="*/ 59331 w 118862"/>
                                  <a:gd name="connsiteY9" fmla="*/ 177165 h 177165"/>
                                  <a:gd name="connsiteX10" fmla="*/ 0 w 118862"/>
                                  <a:gd name="connsiteY10" fmla="*/ 119139 h 177165"/>
                                  <a:gd name="connsiteX11" fmla="*/ 34157 w 118862"/>
                                  <a:gd name="connsiteY11" fmla="*/ 20564 h 177165"/>
                                  <a:gd name="connsiteX12" fmla="*/ 89392 w 118862"/>
                                  <a:gd name="connsiteY12" fmla="*/ 0 h 177165"/>
                                  <a:gd name="connsiteX13" fmla="*/ 96022 w 118862"/>
                                  <a:gd name="connsiteY13" fmla="*/ 21336 h 177165"/>
                                  <a:gd name="connsiteX14" fmla="*/ 39424 w 118862"/>
                                  <a:gd name="connsiteY14" fmla="*/ 37452 h 177165"/>
                                  <a:gd name="connsiteX15" fmla="*/ 34157 w 118862"/>
                                  <a:gd name="connsiteY15" fmla="*/ 20564 h 1771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</a:cxnLst>
                                <a:rect l="l" t="t" r="r" b="b"/>
                                <a:pathLst>
                                  <a:path w="118862" h="177165">
                                    <a:moveTo>
                                      <a:pt x="0" y="119139"/>
                                    </a:moveTo>
                                    <a:lnTo>
                                      <a:pt x="0" y="43653"/>
                                    </a:lnTo>
                                    <a:lnTo>
                                      <a:pt x="29280" y="43653"/>
                                    </a:lnTo>
                                    <a:lnTo>
                                      <a:pt x="29280" y="123215"/>
                                    </a:lnTo>
                                    <a:cubicBezTo>
                                      <a:pt x="29280" y="144180"/>
                                      <a:pt x="39815" y="155238"/>
                                      <a:pt x="59331" y="155238"/>
                                    </a:cubicBezTo>
                                    <a:cubicBezTo>
                                      <a:pt x="78848" y="155238"/>
                                      <a:pt x="89583" y="144180"/>
                                      <a:pt x="89583" y="123215"/>
                                    </a:cubicBezTo>
                                    <a:lnTo>
                                      <a:pt x="89583" y="43653"/>
                                    </a:lnTo>
                                    <a:lnTo>
                                      <a:pt x="118862" y="43653"/>
                                    </a:lnTo>
                                    <a:lnTo>
                                      <a:pt x="118862" y="119139"/>
                                    </a:lnTo>
                                    <a:cubicBezTo>
                                      <a:pt x="118862" y="156982"/>
                                      <a:pt x="98365" y="177165"/>
                                      <a:pt x="59331" y="177165"/>
                                    </a:cubicBezTo>
                                    <a:cubicBezTo>
                                      <a:pt x="20298" y="177165"/>
                                      <a:pt x="0" y="156982"/>
                                      <a:pt x="0" y="119139"/>
                                    </a:cubicBezTo>
                                    <a:moveTo>
                                      <a:pt x="34157" y="20564"/>
                                    </a:moveTo>
                                    <a:lnTo>
                                      <a:pt x="89392" y="0"/>
                                    </a:lnTo>
                                    <a:lnTo>
                                      <a:pt x="96022" y="21336"/>
                                    </a:lnTo>
                                    <a:lnTo>
                                      <a:pt x="39424" y="37452"/>
                                    </a:lnTo>
                                    <a:lnTo>
                                      <a:pt x="34157" y="205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42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Volný tvar: obrazec 3"/>
                            <wps:cNvSpPr/>
                            <wps:spPr>
                              <a:xfrm>
                                <a:off x="146173" y="240715"/>
                                <a:ext cx="91913" cy="147866"/>
                              </a:xfrm>
                              <a:custGeom>
                                <a:avLst/>
                                <a:gdLst>
                                  <a:gd name="connsiteX0" fmla="*/ 91913 w 91913"/>
                                  <a:gd name="connsiteY0" fmla="*/ 116624 h 147866"/>
                                  <a:gd name="connsiteX1" fmla="*/ 46241 w 91913"/>
                                  <a:gd name="connsiteY1" fmla="*/ 147866 h 147866"/>
                                  <a:gd name="connsiteX2" fmla="*/ 769 w 91913"/>
                                  <a:gd name="connsiteY2" fmla="*/ 112547 h 147866"/>
                                  <a:gd name="connsiteX3" fmla="*/ 26915 w 91913"/>
                                  <a:gd name="connsiteY3" fmla="*/ 110414 h 147866"/>
                                  <a:gd name="connsiteX4" fmla="*/ 47212 w 91913"/>
                                  <a:gd name="connsiteY4" fmla="*/ 129045 h 147866"/>
                                  <a:gd name="connsiteX5" fmla="*/ 64196 w 91913"/>
                                  <a:gd name="connsiteY5" fmla="*/ 118567 h 147866"/>
                                  <a:gd name="connsiteX6" fmla="*/ 38040 w 91913"/>
                                  <a:gd name="connsiteY6" fmla="*/ 102651 h 147866"/>
                                  <a:gd name="connsiteX7" fmla="*/ 1159 w 91913"/>
                                  <a:gd name="connsiteY7" fmla="*/ 70637 h 147866"/>
                                  <a:gd name="connsiteX8" fmla="*/ 45460 w 91913"/>
                                  <a:gd name="connsiteY8" fmla="*/ 40367 h 147866"/>
                                  <a:gd name="connsiteX9" fmla="*/ 86446 w 91913"/>
                                  <a:gd name="connsiteY9" fmla="*/ 72571 h 147866"/>
                                  <a:gd name="connsiteX10" fmla="*/ 61852 w 91913"/>
                                  <a:gd name="connsiteY10" fmla="*/ 74705 h 147866"/>
                                  <a:gd name="connsiteX11" fmla="*/ 44879 w 91913"/>
                                  <a:gd name="connsiteY11" fmla="*/ 59188 h 147866"/>
                                  <a:gd name="connsiteX12" fmla="*/ 28286 w 91913"/>
                                  <a:gd name="connsiteY12" fmla="*/ 69085 h 147866"/>
                                  <a:gd name="connsiteX13" fmla="*/ 53461 w 91913"/>
                                  <a:gd name="connsiteY13" fmla="*/ 83058 h 147866"/>
                                  <a:gd name="connsiteX14" fmla="*/ 91913 w 91913"/>
                                  <a:gd name="connsiteY14" fmla="*/ 116624 h 147866"/>
                                  <a:gd name="connsiteX15" fmla="*/ 56585 w 91913"/>
                                  <a:gd name="connsiteY15" fmla="*/ 33376 h 147866"/>
                                  <a:gd name="connsiteX16" fmla="*/ 35116 w 91913"/>
                                  <a:gd name="connsiteY16" fmla="*/ 33376 h 147866"/>
                                  <a:gd name="connsiteX17" fmla="*/ 7989 w 91913"/>
                                  <a:gd name="connsiteY17" fmla="*/ 0 h 147866"/>
                                  <a:gd name="connsiteX18" fmla="*/ 29648 w 91913"/>
                                  <a:gd name="connsiteY18" fmla="*/ 0 h 147866"/>
                                  <a:gd name="connsiteX19" fmla="*/ 45850 w 91913"/>
                                  <a:gd name="connsiteY19" fmla="*/ 16878 h 147866"/>
                                  <a:gd name="connsiteX20" fmla="*/ 61852 w 91913"/>
                                  <a:gd name="connsiteY20" fmla="*/ 0 h 147866"/>
                                  <a:gd name="connsiteX21" fmla="*/ 83522 w 91913"/>
                                  <a:gd name="connsiteY21" fmla="*/ 0 h 147866"/>
                                  <a:gd name="connsiteX22" fmla="*/ 56585 w 91913"/>
                                  <a:gd name="connsiteY22" fmla="*/ 33376 h 1478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</a:cxnLst>
                                <a:rect l="l" t="t" r="r" b="b"/>
                                <a:pathLst>
                                  <a:path w="91913" h="147866">
                                    <a:moveTo>
                                      <a:pt x="91913" y="116624"/>
                                    </a:moveTo>
                                    <a:cubicBezTo>
                                      <a:pt x="91913" y="134864"/>
                                      <a:pt x="76492" y="147866"/>
                                      <a:pt x="46241" y="147866"/>
                                    </a:cubicBezTo>
                                    <a:cubicBezTo>
                                      <a:pt x="19895" y="147866"/>
                                      <a:pt x="-4699" y="136998"/>
                                      <a:pt x="769" y="112547"/>
                                    </a:cubicBezTo>
                                    <a:lnTo>
                                      <a:pt x="26915" y="110414"/>
                                    </a:lnTo>
                                    <a:cubicBezTo>
                                      <a:pt x="24191" y="122444"/>
                                      <a:pt x="33554" y="129045"/>
                                      <a:pt x="47212" y="129045"/>
                                    </a:cubicBezTo>
                                    <a:cubicBezTo>
                                      <a:pt x="58338" y="129045"/>
                                      <a:pt x="64196" y="124968"/>
                                      <a:pt x="64196" y="118567"/>
                                    </a:cubicBezTo>
                                    <a:cubicBezTo>
                                      <a:pt x="64196" y="112357"/>
                                      <a:pt x="59319" y="108090"/>
                                      <a:pt x="38040" y="102651"/>
                                    </a:cubicBezTo>
                                    <a:cubicBezTo>
                                      <a:pt x="10522" y="95469"/>
                                      <a:pt x="1159" y="85192"/>
                                      <a:pt x="1159" y="70637"/>
                                    </a:cubicBezTo>
                                    <a:cubicBezTo>
                                      <a:pt x="1159" y="52588"/>
                                      <a:pt x="18133" y="40367"/>
                                      <a:pt x="45460" y="40367"/>
                                    </a:cubicBezTo>
                                    <a:cubicBezTo>
                                      <a:pt x="68101" y="40367"/>
                                      <a:pt x="89180" y="50644"/>
                                      <a:pt x="86446" y="72571"/>
                                    </a:cubicBezTo>
                                    <a:lnTo>
                                      <a:pt x="61852" y="74705"/>
                                    </a:lnTo>
                                    <a:cubicBezTo>
                                      <a:pt x="63224" y="64808"/>
                                      <a:pt x="56385" y="59188"/>
                                      <a:pt x="44879" y="59188"/>
                                    </a:cubicBezTo>
                                    <a:cubicBezTo>
                                      <a:pt x="34144" y="59188"/>
                                      <a:pt x="28286" y="63456"/>
                                      <a:pt x="28286" y="69085"/>
                                    </a:cubicBezTo>
                                    <a:cubicBezTo>
                                      <a:pt x="28286" y="75095"/>
                                      <a:pt x="33754" y="78400"/>
                                      <a:pt x="53461" y="83058"/>
                                    </a:cubicBezTo>
                                    <a:cubicBezTo>
                                      <a:pt x="81760" y="89840"/>
                                      <a:pt x="91913" y="101679"/>
                                      <a:pt x="91913" y="116624"/>
                                    </a:cubicBezTo>
                                    <a:moveTo>
                                      <a:pt x="56585" y="33376"/>
                                    </a:moveTo>
                                    <a:lnTo>
                                      <a:pt x="35116" y="33376"/>
                                    </a:lnTo>
                                    <a:lnTo>
                                      <a:pt x="7989" y="0"/>
                                    </a:lnTo>
                                    <a:lnTo>
                                      <a:pt x="29648" y="0"/>
                                    </a:lnTo>
                                    <a:lnTo>
                                      <a:pt x="45850" y="16878"/>
                                    </a:lnTo>
                                    <a:lnTo>
                                      <a:pt x="61852" y="0"/>
                                    </a:lnTo>
                                    <a:lnTo>
                                      <a:pt x="83522" y="0"/>
                                    </a:lnTo>
                                    <a:lnTo>
                                      <a:pt x="56585" y="3337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42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Volný tvar: obrazec 4"/>
                            <wps:cNvSpPr/>
                            <wps:spPr>
                              <a:xfrm>
                                <a:off x="243925" y="246535"/>
                                <a:ext cx="75333" cy="142046"/>
                              </a:xfrm>
                              <a:custGeom>
                                <a:avLst/>
                                <a:gdLst>
                                  <a:gd name="connsiteX0" fmla="*/ 0 w 75333"/>
                                  <a:gd name="connsiteY0" fmla="*/ 57245 h 142046"/>
                                  <a:gd name="connsiteX1" fmla="*/ 0 w 75333"/>
                                  <a:gd name="connsiteY1" fmla="*/ 38033 h 142046"/>
                                  <a:gd name="connsiteX2" fmla="*/ 17564 w 75333"/>
                                  <a:gd name="connsiteY2" fmla="*/ 38033 h 142046"/>
                                  <a:gd name="connsiteX3" fmla="*/ 17564 w 75333"/>
                                  <a:gd name="connsiteY3" fmla="*/ 7953 h 142046"/>
                                  <a:gd name="connsiteX4" fmla="*/ 45282 w 75333"/>
                                  <a:gd name="connsiteY4" fmla="*/ 0 h 142046"/>
                                  <a:gd name="connsiteX5" fmla="*/ 45282 w 75333"/>
                                  <a:gd name="connsiteY5" fmla="*/ 38033 h 142046"/>
                                  <a:gd name="connsiteX6" fmla="*/ 75333 w 75333"/>
                                  <a:gd name="connsiteY6" fmla="*/ 38033 h 142046"/>
                                  <a:gd name="connsiteX7" fmla="*/ 75333 w 75333"/>
                                  <a:gd name="connsiteY7" fmla="*/ 57245 h 142046"/>
                                  <a:gd name="connsiteX8" fmla="*/ 45282 w 75333"/>
                                  <a:gd name="connsiteY8" fmla="*/ 57245 h 142046"/>
                                  <a:gd name="connsiteX9" fmla="*/ 45282 w 75333"/>
                                  <a:gd name="connsiteY9" fmla="*/ 107118 h 142046"/>
                                  <a:gd name="connsiteX10" fmla="*/ 57379 w 75333"/>
                                  <a:gd name="connsiteY10" fmla="*/ 120120 h 142046"/>
                                  <a:gd name="connsiteX11" fmla="*/ 71237 w 75333"/>
                                  <a:gd name="connsiteY11" fmla="*/ 116824 h 142046"/>
                                  <a:gd name="connsiteX12" fmla="*/ 73000 w 75333"/>
                                  <a:gd name="connsiteY12" fmla="*/ 136417 h 142046"/>
                                  <a:gd name="connsiteX13" fmla="*/ 48206 w 75333"/>
                                  <a:gd name="connsiteY13" fmla="*/ 142046 h 142046"/>
                                  <a:gd name="connsiteX14" fmla="*/ 17564 w 75333"/>
                                  <a:gd name="connsiteY14" fmla="*/ 110614 h 142046"/>
                                  <a:gd name="connsiteX15" fmla="*/ 17564 w 75333"/>
                                  <a:gd name="connsiteY15" fmla="*/ 57245 h 142046"/>
                                  <a:gd name="connsiteX16" fmla="*/ 0 w 75333"/>
                                  <a:gd name="connsiteY16" fmla="*/ 57245 h 14204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</a:cxnLst>
                                <a:rect l="l" t="t" r="r" b="b"/>
                                <a:pathLst>
                                  <a:path w="75333" h="142046">
                                    <a:moveTo>
                                      <a:pt x="0" y="57245"/>
                                    </a:moveTo>
                                    <a:lnTo>
                                      <a:pt x="0" y="38033"/>
                                    </a:lnTo>
                                    <a:lnTo>
                                      <a:pt x="17564" y="38033"/>
                                    </a:lnTo>
                                    <a:lnTo>
                                      <a:pt x="17564" y="7953"/>
                                    </a:lnTo>
                                    <a:lnTo>
                                      <a:pt x="45282" y="0"/>
                                    </a:lnTo>
                                    <a:lnTo>
                                      <a:pt x="45282" y="38033"/>
                                    </a:lnTo>
                                    <a:lnTo>
                                      <a:pt x="75333" y="38033"/>
                                    </a:lnTo>
                                    <a:lnTo>
                                      <a:pt x="75333" y="57245"/>
                                    </a:lnTo>
                                    <a:lnTo>
                                      <a:pt x="45282" y="57245"/>
                                    </a:lnTo>
                                    <a:lnTo>
                                      <a:pt x="45282" y="107118"/>
                                    </a:lnTo>
                                    <a:cubicBezTo>
                                      <a:pt x="45282" y="115462"/>
                                      <a:pt x="49768" y="120120"/>
                                      <a:pt x="57379" y="120120"/>
                                    </a:cubicBezTo>
                                    <a:cubicBezTo>
                                      <a:pt x="62065" y="120120"/>
                                      <a:pt x="67142" y="118758"/>
                                      <a:pt x="71237" y="116824"/>
                                    </a:cubicBezTo>
                                    <a:lnTo>
                                      <a:pt x="73000" y="136417"/>
                                    </a:lnTo>
                                    <a:cubicBezTo>
                                      <a:pt x="66751" y="139522"/>
                                      <a:pt x="58941" y="142046"/>
                                      <a:pt x="48206" y="142046"/>
                                    </a:cubicBezTo>
                                    <a:cubicBezTo>
                                      <a:pt x="31232" y="142046"/>
                                      <a:pt x="17564" y="133512"/>
                                      <a:pt x="17564" y="110614"/>
                                    </a:cubicBezTo>
                                    <a:lnTo>
                                      <a:pt x="17564" y="57245"/>
                                    </a:lnTo>
                                    <a:lnTo>
                                      <a:pt x="0" y="572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42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Volný tvar: obrazec 5"/>
                            <wps:cNvSpPr/>
                            <wps:spPr>
                              <a:xfrm>
                                <a:off x="327269" y="240706"/>
                                <a:ext cx="101584" cy="147875"/>
                              </a:xfrm>
                              <a:custGeom>
                                <a:avLst/>
                                <a:gdLst>
                                  <a:gd name="connsiteX0" fmla="*/ 100708 w 101584"/>
                                  <a:gd name="connsiteY0" fmla="*/ 101689 h 147875"/>
                                  <a:gd name="connsiteX1" fmla="*/ 28889 w 101584"/>
                                  <a:gd name="connsiteY1" fmla="*/ 101689 h 147875"/>
                                  <a:gd name="connsiteX2" fmla="*/ 52502 w 101584"/>
                                  <a:gd name="connsiteY2" fmla="*/ 128664 h 147875"/>
                                  <a:gd name="connsiteX3" fmla="*/ 71428 w 101584"/>
                                  <a:gd name="connsiteY3" fmla="*/ 112947 h 147875"/>
                                  <a:gd name="connsiteX4" fmla="*/ 98955 w 101584"/>
                                  <a:gd name="connsiteY4" fmla="*/ 115081 h 147875"/>
                                  <a:gd name="connsiteX5" fmla="*/ 52502 w 101584"/>
                                  <a:gd name="connsiteY5" fmla="*/ 147876 h 147875"/>
                                  <a:gd name="connsiteX6" fmla="*/ 0 w 101584"/>
                                  <a:gd name="connsiteY6" fmla="*/ 93926 h 147875"/>
                                  <a:gd name="connsiteX7" fmla="*/ 51911 w 101584"/>
                                  <a:gd name="connsiteY7" fmla="*/ 40367 h 147875"/>
                                  <a:gd name="connsiteX8" fmla="*/ 100708 w 101584"/>
                                  <a:gd name="connsiteY8" fmla="*/ 101689 h 147875"/>
                                  <a:gd name="connsiteX9" fmla="*/ 62646 w 101584"/>
                                  <a:gd name="connsiteY9" fmla="*/ 33385 h 147875"/>
                                  <a:gd name="connsiteX10" fmla="*/ 41186 w 101584"/>
                                  <a:gd name="connsiteY10" fmla="*/ 33385 h 147875"/>
                                  <a:gd name="connsiteX11" fmla="*/ 14049 w 101584"/>
                                  <a:gd name="connsiteY11" fmla="*/ 0 h 147875"/>
                                  <a:gd name="connsiteX12" fmla="*/ 35719 w 101584"/>
                                  <a:gd name="connsiteY12" fmla="*/ 0 h 147875"/>
                                  <a:gd name="connsiteX13" fmla="*/ 51911 w 101584"/>
                                  <a:gd name="connsiteY13" fmla="*/ 16888 h 147875"/>
                                  <a:gd name="connsiteX14" fmla="*/ 67923 w 101584"/>
                                  <a:gd name="connsiteY14" fmla="*/ 0 h 147875"/>
                                  <a:gd name="connsiteX15" fmla="*/ 89583 w 101584"/>
                                  <a:gd name="connsiteY15" fmla="*/ 0 h 147875"/>
                                  <a:gd name="connsiteX16" fmla="*/ 62646 w 101584"/>
                                  <a:gd name="connsiteY16" fmla="*/ 33385 h 147875"/>
                                  <a:gd name="connsiteX17" fmla="*/ 29080 w 101584"/>
                                  <a:gd name="connsiteY17" fmla="*/ 84030 h 147875"/>
                                  <a:gd name="connsiteX18" fmla="*/ 73971 w 101584"/>
                                  <a:gd name="connsiteY18" fmla="*/ 84030 h 147875"/>
                                  <a:gd name="connsiteX19" fmla="*/ 52502 w 101584"/>
                                  <a:gd name="connsiteY19" fmla="*/ 59579 h 147875"/>
                                  <a:gd name="connsiteX20" fmla="*/ 29080 w 101584"/>
                                  <a:gd name="connsiteY20" fmla="*/ 84030 h 1478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</a:cxnLst>
                                <a:rect l="l" t="t" r="r" b="b"/>
                                <a:pathLst>
                                  <a:path w="101584" h="147875">
                                    <a:moveTo>
                                      <a:pt x="100708" y="101689"/>
                                    </a:moveTo>
                                    <a:lnTo>
                                      <a:pt x="28889" y="101689"/>
                                    </a:lnTo>
                                    <a:cubicBezTo>
                                      <a:pt x="30642" y="120510"/>
                                      <a:pt x="39233" y="128664"/>
                                      <a:pt x="52502" y="128664"/>
                                    </a:cubicBezTo>
                                    <a:cubicBezTo>
                                      <a:pt x="63817" y="128664"/>
                                      <a:pt x="70656" y="123034"/>
                                      <a:pt x="71428" y="112947"/>
                                    </a:cubicBezTo>
                                    <a:lnTo>
                                      <a:pt x="98955" y="115081"/>
                                    </a:lnTo>
                                    <a:cubicBezTo>
                                      <a:pt x="95631" y="134093"/>
                                      <a:pt x="80020" y="147876"/>
                                      <a:pt x="52502" y="147876"/>
                                    </a:cubicBezTo>
                                    <a:cubicBezTo>
                                      <a:pt x="20879" y="147876"/>
                                      <a:pt x="0" y="126530"/>
                                      <a:pt x="0" y="93926"/>
                                    </a:cubicBezTo>
                                    <a:cubicBezTo>
                                      <a:pt x="0" y="63075"/>
                                      <a:pt x="20107" y="40367"/>
                                      <a:pt x="51911" y="40367"/>
                                    </a:cubicBezTo>
                                    <a:cubicBezTo>
                                      <a:pt x="87239" y="40367"/>
                                      <a:pt x="105975" y="68504"/>
                                      <a:pt x="100708" y="101689"/>
                                    </a:cubicBezTo>
                                    <a:moveTo>
                                      <a:pt x="62646" y="33385"/>
                                    </a:moveTo>
                                    <a:lnTo>
                                      <a:pt x="41186" y="33385"/>
                                    </a:lnTo>
                                    <a:lnTo>
                                      <a:pt x="14049" y="0"/>
                                    </a:lnTo>
                                    <a:lnTo>
                                      <a:pt x="35719" y="0"/>
                                    </a:lnTo>
                                    <a:lnTo>
                                      <a:pt x="51911" y="16888"/>
                                    </a:lnTo>
                                    <a:lnTo>
                                      <a:pt x="67923" y="0"/>
                                    </a:lnTo>
                                    <a:lnTo>
                                      <a:pt x="89583" y="0"/>
                                    </a:lnTo>
                                    <a:lnTo>
                                      <a:pt x="62646" y="33385"/>
                                    </a:lnTo>
                                    <a:close/>
                                    <a:moveTo>
                                      <a:pt x="29080" y="84030"/>
                                    </a:moveTo>
                                    <a:lnTo>
                                      <a:pt x="73971" y="84030"/>
                                    </a:lnTo>
                                    <a:cubicBezTo>
                                      <a:pt x="73971" y="68894"/>
                                      <a:pt x="66551" y="59579"/>
                                      <a:pt x="52502" y="59579"/>
                                    </a:cubicBezTo>
                                    <a:cubicBezTo>
                                      <a:pt x="40205" y="59579"/>
                                      <a:pt x="31613" y="67532"/>
                                      <a:pt x="29080" y="8403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42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Volný tvar: obrazec 7"/>
                            <wps:cNvSpPr/>
                            <wps:spPr>
                              <a:xfrm>
                                <a:off x="446122" y="240715"/>
                                <a:ext cx="100117" cy="144370"/>
                              </a:xfrm>
                              <a:custGeom>
                                <a:avLst/>
                                <a:gdLst>
                                  <a:gd name="connsiteX0" fmla="*/ 67332 w 100117"/>
                                  <a:gd name="connsiteY0" fmla="*/ 144370 h 144370"/>
                                  <a:gd name="connsiteX1" fmla="*/ 38833 w 100117"/>
                                  <a:gd name="connsiteY1" fmla="*/ 105366 h 144370"/>
                                  <a:gd name="connsiteX2" fmla="*/ 27908 w 100117"/>
                                  <a:gd name="connsiteY2" fmla="*/ 116624 h 144370"/>
                                  <a:gd name="connsiteX3" fmla="*/ 27908 w 100117"/>
                                  <a:gd name="connsiteY3" fmla="*/ 144370 h 144370"/>
                                  <a:gd name="connsiteX4" fmla="*/ 0 w 100117"/>
                                  <a:gd name="connsiteY4" fmla="*/ 144370 h 144370"/>
                                  <a:gd name="connsiteX5" fmla="*/ 0 w 100117"/>
                                  <a:gd name="connsiteY5" fmla="*/ 0 h 144370"/>
                                  <a:gd name="connsiteX6" fmla="*/ 27908 w 100117"/>
                                  <a:gd name="connsiteY6" fmla="*/ 0 h 144370"/>
                                  <a:gd name="connsiteX7" fmla="*/ 27908 w 100117"/>
                                  <a:gd name="connsiteY7" fmla="*/ 85963 h 144370"/>
                                  <a:gd name="connsiteX8" fmla="*/ 66551 w 100117"/>
                                  <a:gd name="connsiteY8" fmla="*/ 43853 h 144370"/>
                                  <a:gd name="connsiteX9" fmla="*/ 98755 w 100117"/>
                                  <a:gd name="connsiteY9" fmla="*/ 43853 h 144370"/>
                                  <a:gd name="connsiteX10" fmla="*/ 55626 w 100117"/>
                                  <a:gd name="connsiteY10" fmla="*/ 88097 h 144370"/>
                                  <a:gd name="connsiteX11" fmla="*/ 100117 w 100117"/>
                                  <a:gd name="connsiteY11" fmla="*/ 144370 h 14437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100117" h="144370">
                                    <a:moveTo>
                                      <a:pt x="67332" y="144370"/>
                                    </a:moveTo>
                                    <a:lnTo>
                                      <a:pt x="38833" y="105366"/>
                                    </a:lnTo>
                                    <a:lnTo>
                                      <a:pt x="27908" y="116624"/>
                                    </a:lnTo>
                                    <a:lnTo>
                                      <a:pt x="27908" y="144370"/>
                                    </a:lnTo>
                                    <a:lnTo>
                                      <a:pt x="0" y="14437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7908" y="0"/>
                                    </a:lnTo>
                                    <a:lnTo>
                                      <a:pt x="27908" y="85963"/>
                                    </a:lnTo>
                                    <a:lnTo>
                                      <a:pt x="66551" y="43853"/>
                                    </a:lnTo>
                                    <a:lnTo>
                                      <a:pt x="98755" y="43853"/>
                                    </a:lnTo>
                                    <a:lnTo>
                                      <a:pt x="55626" y="88097"/>
                                    </a:lnTo>
                                    <a:lnTo>
                                      <a:pt x="100117" y="1443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42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Volný tvar: obrazec 8"/>
                            <wps:cNvSpPr/>
                            <wps:spPr>
                              <a:xfrm>
                                <a:off x="0" y="0"/>
                                <a:ext cx="547068" cy="169897"/>
                              </a:xfrm>
                              <a:custGeom>
                                <a:avLst/>
                                <a:gdLst>
                                  <a:gd name="connsiteX0" fmla="*/ 449056 w 547068"/>
                                  <a:gd name="connsiteY0" fmla="*/ 124 h 169897"/>
                                  <a:gd name="connsiteX1" fmla="*/ 448989 w 547068"/>
                                  <a:gd name="connsiteY1" fmla="*/ 0 h 169897"/>
                                  <a:gd name="connsiteX2" fmla="*/ 361159 w 547068"/>
                                  <a:gd name="connsiteY2" fmla="*/ 152257 h 169897"/>
                                  <a:gd name="connsiteX3" fmla="*/ 273339 w 547068"/>
                                  <a:gd name="connsiteY3" fmla="*/ 124 h 169897"/>
                                  <a:gd name="connsiteX4" fmla="*/ 273272 w 547068"/>
                                  <a:gd name="connsiteY4" fmla="*/ 0 h 169897"/>
                                  <a:gd name="connsiteX5" fmla="*/ 185671 w 547068"/>
                                  <a:gd name="connsiteY5" fmla="*/ 151857 h 169897"/>
                                  <a:gd name="connsiteX6" fmla="*/ 98069 w 547068"/>
                                  <a:gd name="connsiteY6" fmla="*/ 124 h 169897"/>
                                  <a:gd name="connsiteX7" fmla="*/ 98003 w 547068"/>
                                  <a:gd name="connsiteY7" fmla="*/ 0 h 169897"/>
                                  <a:gd name="connsiteX8" fmla="*/ 67 w 547068"/>
                                  <a:gd name="connsiteY8" fmla="*/ 169774 h 169897"/>
                                  <a:gd name="connsiteX9" fmla="*/ 0 w 547068"/>
                                  <a:gd name="connsiteY9" fmla="*/ 169897 h 169897"/>
                                  <a:gd name="connsiteX10" fmla="*/ 547068 w 547068"/>
                                  <a:gd name="connsiteY10" fmla="*/ 169897 h 169897"/>
                                  <a:gd name="connsiteX11" fmla="*/ 449056 w 547068"/>
                                  <a:gd name="connsiteY11" fmla="*/ 124 h 169897"/>
                                  <a:gd name="connsiteX12" fmla="*/ 422148 w 547068"/>
                                  <a:gd name="connsiteY12" fmla="*/ 69866 h 169897"/>
                                  <a:gd name="connsiteX13" fmla="*/ 448999 w 547068"/>
                                  <a:gd name="connsiteY13" fmla="*/ 23327 h 169897"/>
                                  <a:gd name="connsiteX14" fmla="*/ 475859 w 547068"/>
                                  <a:gd name="connsiteY14" fmla="*/ 69866 h 169897"/>
                                  <a:gd name="connsiteX15" fmla="*/ 422148 w 547068"/>
                                  <a:gd name="connsiteY15" fmla="*/ 69866 h 169897"/>
                                  <a:gd name="connsiteX16" fmla="*/ 482594 w 547068"/>
                                  <a:gd name="connsiteY16" fmla="*/ 81524 h 169897"/>
                                  <a:gd name="connsiteX17" fmla="*/ 501615 w 547068"/>
                                  <a:gd name="connsiteY17" fmla="*/ 114481 h 169897"/>
                                  <a:gd name="connsiteX18" fmla="*/ 396411 w 547068"/>
                                  <a:gd name="connsiteY18" fmla="*/ 114481 h 169897"/>
                                  <a:gd name="connsiteX19" fmla="*/ 415423 w 547068"/>
                                  <a:gd name="connsiteY19" fmla="*/ 81524 h 169897"/>
                                  <a:gd name="connsiteX20" fmla="*/ 482594 w 547068"/>
                                  <a:gd name="connsiteY20" fmla="*/ 81524 h 169897"/>
                                  <a:gd name="connsiteX21" fmla="*/ 508349 w 547068"/>
                                  <a:gd name="connsiteY21" fmla="*/ 126130 h 169897"/>
                                  <a:gd name="connsiteX22" fmla="*/ 526885 w 547068"/>
                                  <a:gd name="connsiteY22" fmla="*/ 158239 h 169897"/>
                                  <a:gd name="connsiteX23" fmla="*/ 371170 w 547068"/>
                                  <a:gd name="connsiteY23" fmla="*/ 158239 h 169897"/>
                                  <a:gd name="connsiteX24" fmla="*/ 389687 w 547068"/>
                                  <a:gd name="connsiteY24" fmla="*/ 126130 h 169897"/>
                                  <a:gd name="connsiteX25" fmla="*/ 508349 w 547068"/>
                                  <a:gd name="connsiteY25" fmla="*/ 126130 h 169897"/>
                                  <a:gd name="connsiteX26" fmla="*/ 304629 w 547068"/>
                                  <a:gd name="connsiteY26" fmla="*/ 148666 h 169897"/>
                                  <a:gd name="connsiteX27" fmla="*/ 280102 w 547068"/>
                                  <a:gd name="connsiteY27" fmla="*/ 108318 h 169897"/>
                                  <a:gd name="connsiteX28" fmla="*/ 301771 w 547068"/>
                                  <a:gd name="connsiteY28" fmla="*/ 72676 h 169897"/>
                                  <a:gd name="connsiteX29" fmla="*/ 325660 w 547068"/>
                                  <a:gd name="connsiteY29" fmla="*/ 114071 h 169897"/>
                                  <a:gd name="connsiteX30" fmla="*/ 304629 w 547068"/>
                                  <a:gd name="connsiteY30" fmla="*/ 148666 h 169897"/>
                                  <a:gd name="connsiteX31" fmla="*/ 273282 w 547068"/>
                                  <a:gd name="connsiteY31" fmla="*/ 97098 h 169897"/>
                                  <a:gd name="connsiteX32" fmla="*/ 251441 w 547068"/>
                                  <a:gd name="connsiteY32" fmla="*/ 61179 h 169897"/>
                                  <a:gd name="connsiteX33" fmla="*/ 273272 w 547068"/>
                                  <a:gd name="connsiteY33" fmla="*/ 23327 h 169897"/>
                                  <a:gd name="connsiteX34" fmla="*/ 295123 w 547068"/>
                                  <a:gd name="connsiteY34" fmla="*/ 61170 h 169897"/>
                                  <a:gd name="connsiteX35" fmla="*/ 273282 w 547068"/>
                                  <a:gd name="connsiteY35" fmla="*/ 97098 h 169897"/>
                                  <a:gd name="connsiteX36" fmla="*/ 266462 w 547068"/>
                                  <a:gd name="connsiteY36" fmla="*/ 108318 h 169897"/>
                                  <a:gd name="connsiteX37" fmla="*/ 241935 w 547068"/>
                                  <a:gd name="connsiteY37" fmla="*/ 148666 h 169897"/>
                                  <a:gd name="connsiteX38" fmla="*/ 220913 w 547068"/>
                                  <a:gd name="connsiteY38" fmla="*/ 114090 h 169897"/>
                                  <a:gd name="connsiteX39" fmla="*/ 244802 w 547068"/>
                                  <a:gd name="connsiteY39" fmla="*/ 72685 h 169897"/>
                                  <a:gd name="connsiteX40" fmla="*/ 266462 w 547068"/>
                                  <a:gd name="connsiteY40" fmla="*/ 108318 h 169897"/>
                                  <a:gd name="connsiteX41" fmla="*/ 234115 w 547068"/>
                                  <a:gd name="connsiteY41" fmla="*/ 158239 h 169897"/>
                                  <a:gd name="connsiteX42" fmla="*/ 195443 w 547068"/>
                                  <a:gd name="connsiteY42" fmla="*/ 158239 h 169897"/>
                                  <a:gd name="connsiteX43" fmla="*/ 214274 w 547068"/>
                                  <a:gd name="connsiteY43" fmla="*/ 125606 h 169897"/>
                                  <a:gd name="connsiteX44" fmla="*/ 234115 w 547068"/>
                                  <a:gd name="connsiteY44" fmla="*/ 158239 h 169897"/>
                                  <a:gd name="connsiteX45" fmla="*/ 273282 w 547068"/>
                                  <a:gd name="connsiteY45" fmla="*/ 119539 h 169897"/>
                                  <a:gd name="connsiteX46" fmla="*/ 296809 w 547068"/>
                                  <a:gd name="connsiteY46" fmla="*/ 158239 h 169897"/>
                                  <a:gd name="connsiteX47" fmla="*/ 249755 w 547068"/>
                                  <a:gd name="connsiteY47" fmla="*/ 158239 h 169897"/>
                                  <a:gd name="connsiteX48" fmla="*/ 273282 w 547068"/>
                                  <a:gd name="connsiteY48" fmla="*/ 119539 h 169897"/>
                                  <a:gd name="connsiteX49" fmla="*/ 332308 w 547068"/>
                                  <a:gd name="connsiteY49" fmla="*/ 125578 h 169897"/>
                                  <a:gd name="connsiteX50" fmla="*/ 351158 w 547068"/>
                                  <a:gd name="connsiteY50" fmla="*/ 158239 h 169897"/>
                                  <a:gd name="connsiteX51" fmla="*/ 312449 w 547068"/>
                                  <a:gd name="connsiteY51" fmla="*/ 158239 h 169897"/>
                                  <a:gd name="connsiteX52" fmla="*/ 332308 w 547068"/>
                                  <a:gd name="connsiteY52" fmla="*/ 125578 h 169897"/>
                                  <a:gd name="connsiteX53" fmla="*/ 47996 w 547068"/>
                                  <a:gd name="connsiteY53" fmla="*/ 110023 h 169897"/>
                                  <a:gd name="connsiteX54" fmla="*/ 47996 w 547068"/>
                                  <a:gd name="connsiteY54" fmla="*/ 158239 h 169897"/>
                                  <a:gd name="connsiteX55" fmla="*/ 20183 w 547068"/>
                                  <a:gd name="connsiteY55" fmla="*/ 158239 h 169897"/>
                                  <a:gd name="connsiteX56" fmla="*/ 47996 w 547068"/>
                                  <a:gd name="connsiteY56" fmla="*/ 110023 h 169897"/>
                                  <a:gd name="connsiteX57" fmla="*/ 59646 w 547068"/>
                                  <a:gd name="connsiteY57" fmla="*/ 89821 h 169897"/>
                                  <a:gd name="connsiteX58" fmla="*/ 92202 w 547068"/>
                                  <a:gd name="connsiteY58" fmla="*/ 33385 h 169897"/>
                                  <a:gd name="connsiteX59" fmla="*/ 92202 w 547068"/>
                                  <a:gd name="connsiteY59" fmla="*/ 158239 h 169897"/>
                                  <a:gd name="connsiteX60" fmla="*/ 59646 w 547068"/>
                                  <a:gd name="connsiteY60" fmla="*/ 158239 h 169897"/>
                                  <a:gd name="connsiteX61" fmla="*/ 59646 w 547068"/>
                                  <a:gd name="connsiteY61" fmla="*/ 89821 h 169897"/>
                                  <a:gd name="connsiteX62" fmla="*/ 103861 w 547068"/>
                                  <a:gd name="connsiteY62" fmla="*/ 33461 h 169897"/>
                                  <a:gd name="connsiteX63" fmla="*/ 136941 w 547068"/>
                                  <a:gd name="connsiteY63" fmla="*/ 90764 h 169897"/>
                                  <a:gd name="connsiteX64" fmla="*/ 136427 w 547068"/>
                                  <a:gd name="connsiteY64" fmla="*/ 90764 h 169897"/>
                                  <a:gd name="connsiteX65" fmla="*/ 136427 w 547068"/>
                                  <a:gd name="connsiteY65" fmla="*/ 158239 h 169897"/>
                                  <a:gd name="connsiteX66" fmla="*/ 103861 w 547068"/>
                                  <a:gd name="connsiteY66" fmla="*/ 158239 h 169897"/>
                                  <a:gd name="connsiteX67" fmla="*/ 103861 w 547068"/>
                                  <a:gd name="connsiteY67" fmla="*/ 33461 h 169897"/>
                                  <a:gd name="connsiteX68" fmla="*/ 148085 w 547068"/>
                                  <a:gd name="connsiteY68" fmla="*/ 110071 h 169897"/>
                                  <a:gd name="connsiteX69" fmla="*/ 175889 w 547068"/>
                                  <a:gd name="connsiteY69" fmla="*/ 158239 h 169897"/>
                                  <a:gd name="connsiteX70" fmla="*/ 148085 w 547068"/>
                                  <a:gd name="connsiteY70" fmla="*/ 158239 h 169897"/>
                                  <a:gd name="connsiteX71" fmla="*/ 148085 w 547068"/>
                                  <a:gd name="connsiteY71" fmla="*/ 110071 h 16989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  <a:cxn ang="0">
                                    <a:pos x="connsiteX53" y="connsiteY53"/>
                                  </a:cxn>
                                  <a:cxn ang="0">
                                    <a:pos x="connsiteX54" y="connsiteY54"/>
                                  </a:cxn>
                                  <a:cxn ang="0">
                                    <a:pos x="connsiteX55" y="connsiteY55"/>
                                  </a:cxn>
                                  <a:cxn ang="0">
                                    <a:pos x="connsiteX56" y="connsiteY56"/>
                                  </a:cxn>
                                  <a:cxn ang="0">
                                    <a:pos x="connsiteX57" y="connsiteY57"/>
                                  </a:cxn>
                                  <a:cxn ang="0">
                                    <a:pos x="connsiteX58" y="connsiteY58"/>
                                  </a:cxn>
                                  <a:cxn ang="0">
                                    <a:pos x="connsiteX59" y="connsiteY59"/>
                                  </a:cxn>
                                  <a:cxn ang="0">
                                    <a:pos x="connsiteX60" y="connsiteY60"/>
                                  </a:cxn>
                                  <a:cxn ang="0">
                                    <a:pos x="connsiteX61" y="connsiteY61"/>
                                  </a:cxn>
                                  <a:cxn ang="0">
                                    <a:pos x="connsiteX62" y="connsiteY62"/>
                                  </a:cxn>
                                  <a:cxn ang="0">
                                    <a:pos x="connsiteX63" y="connsiteY63"/>
                                  </a:cxn>
                                  <a:cxn ang="0">
                                    <a:pos x="connsiteX64" y="connsiteY64"/>
                                  </a:cxn>
                                  <a:cxn ang="0">
                                    <a:pos x="connsiteX65" y="connsiteY65"/>
                                  </a:cxn>
                                  <a:cxn ang="0">
                                    <a:pos x="connsiteX66" y="connsiteY66"/>
                                  </a:cxn>
                                  <a:cxn ang="0">
                                    <a:pos x="connsiteX67" y="connsiteY67"/>
                                  </a:cxn>
                                  <a:cxn ang="0">
                                    <a:pos x="connsiteX68" y="connsiteY68"/>
                                  </a:cxn>
                                  <a:cxn ang="0">
                                    <a:pos x="connsiteX69" y="connsiteY69"/>
                                  </a:cxn>
                                  <a:cxn ang="0">
                                    <a:pos x="connsiteX70" y="connsiteY70"/>
                                  </a:cxn>
                                  <a:cxn ang="0">
                                    <a:pos x="connsiteX71" y="connsiteY71"/>
                                  </a:cxn>
                                </a:cxnLst>
                                <a:rect l="l" t="t" r="r" b="b"/>
                                <a:pathLst>
                                  <a:path w="547068" h="169897">
                                    <a:moveTo>
                                      <a:pt x="449056" y="124"/>
                                    </a:moveTo>
                                    <a:lnTo>
                                      <a:pt x="448989" y="0"/>
                                    </a:lnTo>
                                    <a:lnTo>
                                      <a:pt x="361159" y="152257"/>
                                    </a:lnTo>
                                    <a:lnTo>
                                      <a:pt x="273339" y="124"/>
                                    </a:lnTo>
                                    <a:lnTo>
                                      <a:pt x="273272" y="0"/>
                                    </a:lnTo>
                                    <a:lnTo>
                                      <a:pt x="185671" y="151857"/>
                                    </a:lnTo>
                                    <a:lnTo>
                                      <a:pt x="98069" y="124"/>
                                    </a:lnTo>
                                    <a:lnTo>
                                      <a:pt x="98003" y="0"/>
                                    </a:lnTo>
                                    <a:lnTo>
                                      <a:pt x="67" y="169774"/>
                                    </a:lnTo>
                                    <a:lnTo>
                                      <a:pt x="0" y="169897"/>
                                    </a:lnTo>
                                    <a:lnTo>
                                      <a:pt x="547068" y="169897"/>
                                    </a:lnTo>
                                    <a:lnTo>
                                      <a:pt x="449056" y="124"/>
                                    </a:lnTo>
                                    <a:close/>
                                    <a:moveTo>
                                      <a:pt x="422148" y="69866"/>
                                    </a:moveTo>
                                    <a:lnTo>
                                      <a:pt x="448999" y="23327"/>
                                    </a:lnTo>
                                    <a:lnTo>
                                      <a:pt x="475859" y="69866"/>
                                    </a:lnTo>
                                    <a:lnTo>
                                      <a:pt x="422148" y="69866"/>
                                    </a:lnTo>
                                    <a:close/>
                                    <a:moveTo>
                                      <a:pt x="482594" y="81524"/>
                                    </a:moveTo>
                                    <a:lnTo>
                                      <a:pt x="501615" y="114481"/>
                                    </a:lnTo>
                                    <a:lnTo>
                                      <a:pt x="396411" y="114481"/>
                                    </a:lnTo>
                                    <a:lnTo>
                                      <a:pt x="415423" y="81524"/>
                                    </a:lnTo>
                                    <a:lnTo>
                                      <a:pt x="482594" y="81524"/>
                                    </a:lnTo>
                                    <a:close/>
                                    <a:moveTo>
                                      <a:pt x="508349" y="126130"/>
                                    </a:moveTo>
                                    <a:lnTo>
                                      <a:pt x="526885" y="158239"/>
                                    </a:lnTo>
                                    <a:lnTo>
                                      <a:pt x="371170" y="158239"/>
                                    </a:lnTo>
                                    <a:lnTo>
                                      <a:pt x="389687" y="126130"/>
                                    </a:lnTo>
                                    <a:lnTo>
                                      <a:pt x="508349" y="126130"/>
                                    </a:lnTo>
                                    <a:close/>
                                    <a:moveTo>
                                      <a:pt x="304629" y="148666"/>
                                    </a:moveTo>
                                    <a:lnTo>
                                      <a:pt x="280102" y="108318"/>
                                    </a:lnTo>
                                    <a:lnTo>
                                      <a:pt x="301771" y="72676"/>
                                    </a:lnTo>
                                    <a:lnTo>
                                      <a:pt x="325660" y="114071"/>
                                    </a:lnTo>
                                    <a:lnTo>
                                      <a:pt x="304629" y="148666"/>
                                    </a:lnTo>
                                    <a:close/>
                                    <a:moveTo>
                                      <a:pt x="273282" y="97098"/>
                                    </a:moveTo>
                                    <a:lnTo>
                                      <a:pt x="251441" y="61179"/>
                                    </a:lnTo>
                                    <a:lnTo>
                                      <a:pt x="273272" y="23327"/>
                                    </a:lnTo>
                                    <a:lnTo>
                                      <a:pt x="295123" y="61170"/>
                                    </a:lnTo>
                                    <a:lnTo>
                                      <a:pt x="273282" y="97098"/>
                                    </a:lnTo>
                                    <a:close/>
                                    <a:moveTo>
                                      <a:pt x="266462" y="108318"/>
                                    </a:moveTo>
                                    <a:lnTo>
                                      <a:pt x="241935" y="148666"/>
                                    </a:lnTo>
                                    <a:lnTo>
                                      <a:pt x="220913" y="114090"/>
                                    </a:lnTo>
                                    <a:lnTo>
                                      <a:pt x="244802" y="72685"/>
                                    </a:lnTo>
                                    <a:lnTo>
                                      <a:pt x="266462" y="108318"/>
                                    </a:lnTo>
                                    <a:close/>
                                    <a:moveTo>
                                      <a:pt x="234115" y="158239"/>
                                    </a:moveTo>
                                    <a:lnTo>
                                      <a:pt x="195443" y="158239"/>
                                    </a:lnTo>
                                    <a:lnTo>
                                      <a:pt x="214274" y="125606"/>
                                    </a:lnTo>
                                    <a:lnTo>
                                      <a:pt x="234115" y="158239"/>
                                    </a:lnTo>
                                    <a:close/>
                                    <a:moveTo>
                                      <a:pt x="273282" y="119539"/>
                                    </a:moveTo>
                                    <a:lnTo>
                                      <a:pt x="296809" y="158239"/>
                                    </a:lnTo>
                                    <a:lnTo>
                                      <a:pt x="249755" y="158239"/>
                                    </a:lnTo>
                                    <a:lnTo>
                                      <a:pt x="273282" y="119539"/>
                                    </a:lnTo>
                                    <a:close/>
                                    <a:moveTo>
                                      <a:pt x="332308" y="125578"/>
                                    </a:moveTo>
                                    <a:lnTo>
                                      <a:pt x="351158" y="158239"/>
                                    </a:lnTo>
                                    <a:lnTo>
                                      <a:pt x="312449" y="158239"/>
                                    </a:lnTo>
                                    <a:lnTo>
                                      <a:pt x="332308" y="125578"/>
                                    </a:lnTo>
                                    <a:close/>
                                    <a:moveTo>
                                      <a:pt x="47996" y="110023"/>
                                    </a:moveTo>
                                    <a:lnTo>
                                      <a:pt x="47996" y="158239"/>
                                    </a:lnTo>
                                    <a:lnTo>
                                      <a:pt x="20183" y="158239"/>
                                    </a:lnTo>
                                    <a:lnTo>
                                      <a:pt x="47996" y="110023"/>
                                    </a:lnTo>
                                    <a:close/>
                                    <a:moveTo>
                                      <a:pt x="59646" y="89821"/>
                                    </a:moveTo>
                                    <a:lnTo>
                                      <a:pt x="92202" y="33385"/>
                                    </a:lnTo>
                                    <a:lnTo>
                                      <a:pt x="92202" y="158239"/>
                                    </a:lnTo>
                                    <a:lnTo>
                                      <a:pt x="59646" y="158239"/>
                                    </a:lnTo>
                                    <a:lnTo>
                                      <a:pt x="59646" y="89821"/>
                                    </a:lnTo>
                                    <a:close/>
                                    <a:moveTo>
                                      <a:pt x="103861" y="33461"/>
                                    </a:moveTo>
                                    <a:lnTo>
                                      <a:pt x="136941" y="90764"/>
                                    </a:lnTo>
                                    <a:lnTo>
                                      <a:pt x="136427" y="90764"/>
                                    </a:lnTo>
                                    <a:lnTo>
                                      <a:pt x="136427" y="158239"/>
                                    </a:lnTo>
                                    <a:lnTo>
                                      <a:pt x="103861" y="158239"/>
                                    </a:lnTo>
                                    <a:lnTo>
                                      <a:pt x="103861" y="33461"/>
                                    </a:lnTo>
                                    <a:close/>
                                    <a:moveTo>
                                      <a:pt x="148085" y="110071"/>
                                    </a:moveTo>
                                    <a:lnTo>
                                      <a:pt x="175889" y="158239"/>
                                    </a:lnTo>
                                    <a:lnTo>
                                      <a:pt x="148085" y="158239"/>
                                    </a:lnTo>
                                    <a:lnTo>
                                      <a:pt x="148085" y="1100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42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61D6742" id="Logo Úštěk rgb (z SVG)" o:spid="_x0000_s1026" style="width:69.75pt;height:41.1pt;mso-position-horizontal-relative:char;mso-position-vertical-relative:line" coordsize="5470,3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">
                    <o:lock v:ext="edit" aspectratio="t"/>
                    <v:shape id="Volný tvar: obrazec 2" o:spid="_x0000_s1027" style="position:absolute;left:97;top:2114;width:1188;height:1771;visibility:visible;mso-wrap-style:square;v-text-anchor:middle" coordsize="118862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" path="m,119139l,43653r29280,l29280,123215v,20965,10535,32023,30051,32023c78848,155238,89583,144180,89583,123215r,-79562l118862,43653r,75486c118862,156982,98365,177165,59331,177165,20298,177165,,156982,,119139m34157,20564l89392,r6630,21336l39424,37452,34157,20564xe" fillcolor="#262425" stroked="f">
                      <v:stroke joinstyle="miter"/>
                      <v:path arrowok="t" o:connecttype="custom" o:connectlocs="0,119139;0,43653;29280,43653;29280,123215;59331,155238;89583,123215;89583,43653;118862,43653;118862,119139;59331,177165;0,119139;34157,20564;89392,0;96022,21336;39424,37452;34157,20564" o:connectangles="0,0,0,0,0,0,0,0,0,0,0,0,0,0,0,0"/>
                    </v:shape>
                    <v:shape id="Volný tvar: obrazec 3" o:spid="_x0000_s1028" style="position:absolute;left:1461;top:2407;width:919;height:1478;visibility:visible;mso-wrap-style:square;v-text-anchor:middle" coordsize="91913,147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" path="m91913,116624v,18240,-15421,31242,-45672,31242c19895,147866,-4699,136998,769,112547r26146,-2133c24191,122444,33554,129045,47212,129045v11126,,16984,-4077,16984,-10478c64196,112357,59319,108090,38040,102651,10522,95469,1159,85192,1159,70637v,-18049,16974,-30270,44301,-30270c68101,40367,89180,50644,86446,72571l61852,74705c63224,64808,56385,59188,44879,59188v-10735,,-16593,4268,-16593,9897c28286,75095,33754,78400,53461,83058v28299,6782,38452,18621,38452,33566m56585,33376r-21469,l7989,,29648,,45850,16878,61852,,83522,,56585,33376xe" fillcolor="#262425" stroked="f">
                      <v:stroke joinstyle="miter"/>
                      <v:path arrowok="t" o:connecttype="custom" o:connectlocs="91913,116624;46241,147866;769,112547;26915,110414;47212,129045;64196,118567;38040,102651;1159,70637;45460,40367;86446,72571;61852,74705;44879,59188;28286,69085;53461,83058;91913,116624;56585,33376;35116,33376;7989,0;29648,0;45850,16878;61852,0;83522,0;56585,33376" o:connectangles="0,0,0,0,0,0,0,0,0,0,0,0,0,0,0,0,0,0,0,0,0,0,0"/>
                    </v:shape>
                    <v:shape id="Volný tvar: obrazec 4" o:spid="_x0000_s1029" style="position:absolute;left:2439;top:2465;width:753;height:1420;visibility:visible;mso-wrap-style:square;v-text-anchor:middle" coordsize="75333,142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" path="m,57245l,38033r17564,l17564,7953,45282,r,38033l75333,38033r,19212l45282,57245r,49873c45282,115462,49768,120120,57379,120120v4686,,9763,-1362,13858,-3296l73000,136417v-6249,3105,-14059,5629,-24794,5629c31232,142046,17564,133512,17564,110614r,-53369l,57245xe" fillcolor="#262425" stroked="f">
                      <v:stroke joinstyle="miter"/>
                      <v:path arrowok="t" o:connecttype="custom" o:connectlocs="0,57245;0,38033;17564,38033;17564,7953;45282,0;45282,38033;75333,38033;75333,57245;45282,57245;45282,107118;57379,120120;71237,116824;73000,136417;48206,142046;17564,110614;17564,57245;0,57245" o:connectangles="0,0,0,0,0,0,0,0,0,0,0,0,0,0,0,0,0"/>
                    </v:shape>
                    <v:shape id="Volný tvar: obrazec 5" o:spid="_x0000_s1030" style="position:absolute;left:3272;top:2407;width:1016;height:1478;visibility:visible;mso-wrap-style:square;v-text-anchor:middle" coordsize="101584,147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" path="m100708,101689r-71819,c30642,120510,39233,128664,52502,128664v11315,,18154,-5630,18926,-15717l98955,115081v-3324,19012,-18935,32795,-46453,32795c20879,147876,,126530,,93926,,63075,20107,40367,51911,40367v35328,,54064,28137,48797,61322m62646,33385r-21460,l14049,,35719,,51911,16888,67923,,89583,,62646,33385xm29080,84030r44891,c73971,68894,66551,59579,52502,59579v-12297,,-20889,7953,-23422,24451e" fillcolor="#262425" stroked="f">
                      <v:stroke joinstyle="miter"/>
                      <v:path arrowok="t" o:connecttype="custom" o:connectlocs="100708,101689;28889,101689;52502,128664;71428,112947;98955,115081;52502,147876;0,93926;51911,40367;100708,101689;62646,33385;41186,33385;14049,0;35719,0;51911,16888;67923,0;89583,0;62646,33385;29080,84030;73971,84030;52502,59579;29080,84030" o:connectangles="0,0,0,0,0,0,0,0,0,0,0,0,0,0,0,0,0,0,0,0,0"/>
                    </v:shape>
                    <v:shape id="Volný tvar: obrazec 7" o:spid="_x0000_s1031" style="position:absolute;left:4461;top:2407;width:1001;height:1443;visibility:visible;mso-wrap-style:square;v-text-anchor:middle" coordsize="100117,144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" path="m67332,144370l38833,105366,27908,116624r,27746l,144370,,,27908,r,85963l66551,43853r32204,l55626,88097r44491,56273l67332,144370xe" fillcolor="#262425" stroked="f">
                      <v:stroke joinstyle="miter"/>
                      <v:path arrowok="t" o:connecttype="custom" o:connectlocs="67332,144370;38833,105366;27908,116624;27908,144370;0,144370;0,0;27908,0;27908,85963;66551,43853;98755,43853;55626,88097;100117,144370" o:connectangles="0,0,0,0,0,0,0,0,0,0,0,0"/>
                    </v:shape>
                    <v:shape id="Volný tvar: obrazec 8" o:spid="_x0000_s1032" style="position:absolute;width:5470;height:1698;visibility:visible;mso-wrap-style:square;v-text-anchor:middle" coordsize="547068,169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" path="m449056,124l448989,,361159,152257,273339,124,273272,,185671,151857,98069,124,98003,,67,169774,,169897r547068,l449056,124xm422148,69866l448999,23327r26860,46539l422148,69866xm482594,81524r19021,32957l396411,114481,415423,81524r67171,xm508349,126130r18536,32109l371170,158239r18517,-32109l508349,126130xm304629,148666l280102,108318,301771,72676r23889,41395l304629,148666xm273282,97098l251441,61179,273272,23327r21851,37843l273282,97098xm266462,108318r-24527,40348l220913,114090,244802,72685r21660,35633xm234115,158239r-38672,l214274,125606r19841,32633xm273282,119539r23527,38700l249755,158239r23527,-38700xm332308,125578r18850,32661l312449,158239r19859,-32661xm47996,110023r,48216l20183,158239,47996,110023xm59646,89821l92202,33385r,124854l59646,158239r,-68418xm103861,33461r33080,57303l136427,90764r,67475l103861,158239r,-124778xm148085,110071r27804,48168l148085,158239r,-48168xe" fillcolor="#262425" stroked="f">
                      <v:stroke joinstyle="miter"/>
                      <v:path arrowok="t" o:connecttype="custom" o:connectlocs="449056,124;448989,0;361159,152257;273339,124;273272,0;185671,151857;98069,124;98003,0;67,169774;0,169897;547068,169897;449056,124;422148,69866;448999,23327;475859,69866;422148,69866;482594,81524;501615,114481;396411,114481;415423,81524;482594,81524;508349,126130;526885,158239;371170,158239;389687,126130;508349,126130;304629,148666;280102,108318;301771,72676;325660,114071;304629,148666;273282,97098;251441,61179;273272,23327;295123,61170;273282,97098;266462,108318;241935,148666;220913,114090;244802,72685;266462,108318;234115,158239;195443,158239;214274,125606;234115,158239;273282,119539;296809,158239;249755,158239;273282,119539;332308,125578;351158,158239;312449,158239;332308,125578;47996,110023;47996,158239;20183,158239;47996,110023;59646,89821;92202,33385;92202,158239;59646,158239;59646,89821;103861,33461;136941,90764;136427,90764;136427,158239;103861,158239;103861,33461;148085,110071;175889,158239;148085,158239;148085,110071" o:connectangles="0,0,0,0,0,0,0,0,0,0,0,0,0,0,0,0,0,0,0,0,0,0,0,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6242" w:type="dxa"/>
        </w:tcPr>
        <w:p w14:paraId="7D8832A5" w14:textId="7489361A" w:rsidR="009D2C7C" w:rsidRDefault="00823385" w:rsidP="00C16757">
          <w:pPr>
            <w:pStyle w:val="Zhlav"/>
          </w:pPr>
          <w:r>
            <w:t>I</w:t>
          </w:r>
        </w:p>
      </w:tc>
    </w:tr>
  </w:tbl>
  <w:p w14:paraId="7DC8DF56" w14:textId="77777777" w:rsidR="00DC329C" w:rsidRPr="00B5192D" w:rsidRDefault="006D4C72" w:rsidP="00B5192D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B5F32FA" wp14:editId="7E3363F4">
              <wp:simplePos x="0" y="0"/>
              <wp:positionH relativeFrom="page">
                <wp:posOffset>5220970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51" name="Adresa X 14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419899" id="Adresa X 14,5 cm" o:spid="_x0000_s1026" style="position:absolute;z-index:251678720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11.1pt,0" to="411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" strokecolor="#00b050" strokeweight=".5pt">
              <v:stroke joinstyle="miter"/>
              <w10:wrap anchorx="page" anchory="page"/>
            </v:line>
          </w:pict>
        </mc:Fallback>
      </mc:AlternateContent>
    </w:r>
    <w:r w:rsidR="00D303F9">
      <w:rPr>
        <w:noProof/>
      </w:rPr>
      <mc:AlternateContent>
        <mc:Choice Requires="wps">
          <w:drawing>
            <wp:anchor distT="0" distB="0" distL="114300" distR="114300" simplePos="0" relativeHeight="251678975" behindDoc="0" locked="0" layoutInCell="1" allowOverlap="1" wp14:anchorId="148E7E41" wp14:editId="398E4BC5">
              <wp:simplePos x="0" y="0"/>
              <wp:positionH relativeFrom="page">
                <wp:posOffset>3780790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49" name="Střed X 10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D9A7EC" id="Střed X 10,5 cm" o:spid="_x0000_s1026" style="position:absolute;z-index:251678975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297.7pt,0" to="297.7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 w:rsidR="00CC1C8E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2FD9B56" wp14:editId="763CF2C1">
              <wp:simplePos x="0" y="0"/>
              <wp:positionH relativeFrom="page">
                <wp:posOffset>0</wp:posOffset>
              </wp:positionH>
              <wp:positionV relativeFrom="page">
                <wp:posOffset>2448560</wp:posOffset>
              </wp:positionV>
              <wp:extent cx="7560000" cy="0"/>
              <wp:effectExtent l="0" t="0" r="0" b="0"/>
              <wp:wrapNone/>
              <wp:docPr id="23" name="Název úč. Y 6,8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4C8CA1" id="Název úč. Y 6,8 cm" o:spid="_x0000_s1026" style="position:absolute;z-index:251674624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92.8pt" to="595.3pt,1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PcR5NdsAAAAJ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CC1C8E">
      <w:rPr>
        <w:noProof/>
      </w:rPr>
      <mc:AlternateContent>
        <mc:Choice Requires="wps">
          <w:drawing>
            <wp:anchor distT="0" distB="0" distL="114300" distR="114300" simplePos="0" relativeHeight="251676671" behindDoc="0" locked="0" layoutInCell="1" allowOverlap="1" wp14:anchorId="1B39BF04" wp14:editId="1161BB52">
              <wp:simplePos x="0" y="0"/>
              <wp:positionH relativeFrom="page">
                <wp:posOffset>0</wp:posOffset>
              </wp:positionH>
              <wp:positionV relativeFrom="page">
                <wp:posOffset>1991360</wp:posOffset>
              </wp:positionV>
              <wp:extent cx="7560000" cy="0"/>
              <wp:effectExtent l="0" t="0" r="0" b="0"/>
              <wp:wrapNone/>
              <wp:docPr id="22" name="V Úštěku dne 1. ř. úč. Y 5,53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A32C76" id="V Úštěku dne 1. ř. úč. Y 5,53 cm" o:spid="_x0000_s1026" style="position:absolute;z-index:251676671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56.8pt" to="595.3pt,1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AP/wKi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CC1C8E"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D5BFB79" wp14:editId="7CCB441E">
              <wp:simplePos x="0" y="0"/>
              <wp:positionH relativeFrom="page">
                <wp:posOffset>0</wp:posOffset>
              </wp:positionH>
              <wp:positionV relativeFrom="page">
                <wp:posOffset>720090</wp:posOffset>
              </wp:positionV>
              <wp:extent cx="7560000" cy="0"/>
              <wp:effectExtent l="0" t="0" r="0" b="0"/>
              <wp:wrapNone/>
              <wp:docPr id="21" name="Logo shora Y 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3E0F9BF" id="Logo shora Y 2 cm" o:spid="_x0000_s1026" style="position:absolute;z-index:251680768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56.7pt" to="595.3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D46tgz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B5192D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D013A25" wp14:editId="53207209">
              <wp:simplePos x="0" y="0"/>
              <wp:positionH relativeFrom="page">
                <wp:posOffset>0</wp:posOffset>
              </wp:positionH>
              <wp:positionV relativeFrom="page">
                <wp:posOffset>9973310</wp:posOffset>
              </wp:positionV>
              <wp:extent cx="7560000" cy="0"/>
              <wp:effectExtent l="0" t="0" r="0" b="0"/>
              <wp:wrapNone/>
              <wp:docPr id="20" name="Zápatí úč. Y 27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796166" id="Zápatí úč. Y 27,7 cm" o:spid="_x0000_s1026" style="position:absolute;z-index:25166848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85.3pt" to="595.3pt,7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D8eAzU2gAAAAs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B5192D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EC39FE2" wp14:editId="51D9680F">
              <wp:simplePos x="0" y="0"/>
              <wp:positionH relativeFrom="page">
                <wp:posOffset>3283585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9" name="Zápatí 3. sl. X 9,1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BF2977" id="Zápatí 3. sl. X 9,12 cm" o:spid="_x0000_s1026" style="position:absolute;z-index:25166745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258.55pt,0" to="258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" strokecolor="#00b0f0" strokeweight=".5pt">
              <v:stroke joinstyle="miter"/>
              <w10:wrap anchorx="page" anchory="page"/>
            </v:line>
          </w:pict>
        </mc:Fallback>
      </mc:AlternateContent>
    </w:r>
    <w:r w:rsidR="00B5192D">
      <w:rPr>
        <w:noProof/>
      </w:rPr>
      <mc:AlternateContent>
        <mc:Choice Requires="wps">
          <w:drawing>
            <wp:anchor distT="0" distB="0" distL="114300" distR="114300" simplePos="0" relativeHeight="251667711" behindDoc="0" locked="0" layoutInCell="1" allowOverlap="1" wp14:anchorId="1C79E1D1" wp14:editId="0AD8C4A7">
              <wp:simplePos x="0" y="0"/>
              <wp:positionH relativeFrom="page">
                <wp:posOffset>1871980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8" name="Zápatí 2. sl. X 5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ABCF91" id="Zápatí 2. sl. X 5,2 cm" o:spid="_x0000_s1026" style="position:absolute;z-index:251667711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47.4pt,0" to="147.4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" strokecolor="#00b0f0" strokeweight=".5pt">
              <v:stroke joinstyle="miter"/>
              <w10:wrap anchorx="page" anchory="page"/>
            </v:line>
          </w:pict>
        </mc:Fallback>
      </mc:AlternateContent>
    </w:r>
    <w:r w:rsidR="00B5192D">
      <w:rPr>
        <w:noProof/>
      </w:rPr>
      <mc:AlternateContent>
        <mc:Choice Requires="wps">
          <w:drawing>
            <wp:anchor distT="0" distB="0" distL="114300" distR="114300" simplePos="0" relativeHeight="251667967" behindDoc="0" locked="0" layoutInCell="1" allowOverlap="1" wp14:anchorId="38FCF736" wp14:editId="5BA4A377">
              <wp:simplePos x="0" y="0"/>
              <wp:positionH relativeFrom="page">
                <wp:posOffset>720090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7" name="Zápatí X 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CE6720" id="Zápatí X 2 cm" o:spid="_x0000_s1026" style="position:absolute;z-index:251667967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6.7pt,0" to="56.7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" strokecolor="#00b0f0" strokeweight=".5pt">
              <v:stroke joinstyle="miter"/>
              <w10:wrap anchorx="page" anchory="page"/>
            </v:line>
          </w:pict>
        </mc:Fallback>
      </mc:AlternateContent>
    </w:r>
    <w:r w:rsidR="00B5192D">
      <w:rPr>
        <w:noProof/>
      </w:rPr>
      <mc:AlternateContent>
        <mc:Choice Requires="wps">
          <w:drawing>
            <wp:anchor distT="0" distB="0" distL="114300" distR="114300" simplePos="0" relativeHeight="251679231" behindDoc="0" locked="0" layoutInCell="1" allowOverlap="1" wp14:anchorId="561FE5B2" wp14:editId="20BBB2DC">
              <wp:simplePos x="0" y="0"/>
              <wp:positionH relativeFrom="page">
                <wp:posOffset>6840855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6" name="P okraj 2 cm X 19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90DF4A" id="P okraj 2 cm X 19 cm" o:spid="_x0000_s1026" style="position:absolute;z-index:251679231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38.65pt,0" to="538.6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4COwm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B5192D"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5BC9698D" wp14:editId="58E338F0">
              <wp:simplePos x="0" y="0"/>
              <wp:positionH relativeFrom="page">
                <wp:posOffset>1440180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5" name="L okraj X 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07AE65" id="L okraj X 4 cm" o:spid="_x0000_s1026" style="position:absolute;z-index:25167974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13.4pt,0" to="113.4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CHRsC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63CC236"/>
    <w:lvl w:ilvl="0">
      <w:start w:val="1"/>
      <w:numFmt w:val="bullet"/>
      <w:pStyle w:val="Seznamsodrkami"/>
      <w:lvlText w:val=""/>
      <w:lvlJc w:val="left"/>
      <w:pPr>
        <w:tabs>
          <w:tab w:val="num" w:pos="340"/>
        </w:tabs>
        <w:ind w:left="340" w:hanging="340"/>
      </w:pPr>
      <w:rPr>
        <w:rFonts w:ascii="Wingdings 3" w:hAnsi="Wingdings 3" w:hint="default"/>
        <w:sz w:val="16"/>
      </w:rPr>
    </w:lvl>
  </w:abstractNum>
  <w:abstractNum w:abstractNumId="1" w15:restartNumberingAfterBreak="0">
    <w:nsid w:val="12FE5D12"/>
    <w:multiLevelType w:val="hybridMultilevel"/>
    <w:tmpl w:val="3E2EDE84"/>
    <w:lvl w:ilvl="0" w:tplc="B344CFD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9770A"/>
    <w:multiLevelType w:val="multilevel"/>
    <w:tmpl w:val="E946B26A"/>
    <w:lvl w:ilvl="0">
      <w:start w:val="1"/>
      <w:numFmt w:val="bullet"/>
      <w:lvlText w:val="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color w:val="1D0F44" w:themeColor="accent1"/>
        <w:sz w:val="20"/>
      </w:rPr>
    </w:lvl>
    <w:lvl w:ilvl="1">
      <w:start w:val="1"/>
      <w:numFmt w:val="bullet"/>
      <w:lvlText w:val=""/>
      <w:lvlJc w:val="left"/>
      <w:pPr>
        <w:tabs>
          <w:tab w:val="num" w:pos="680"/>
        </w:tabs>
        <w:ind w:left="680" w:hanging="340"/>
      </w:pPr>
      <w:rPr>
        <w:rFonts w:ascii="Wingdings 2" w:hAnsi="Wingdings 2" w:hint="default"/>
        <w:color w:val="1D0F44" w:themeColor="accent1"/>
        <w:sz w:val="20"/>
      </w:rPr>
    </w:lvl>
    <w:lvl w:ilvl="2">
      <w:start w:val="1"/>
      <w:numFmt w:val="bullet"/>
      <w:lvlText w:val=""/>
      <w:lvlJc w:val="left"/>
      <w:pPr>
        <w:tabs>
          <w:tab w:val="num" w:pos="1021"/>
        </w:tabs>
        <w:ind w:left="1021" w:hanging="341"/>
      </w:pPr>
      <w:rPr>
        <w:rFonts w:ascii="Wingdings 2" w:hAnsi="Wingdings 2" w:hint="default"/>
        <w:color w:val="1D0F44" w:themeColor="accent1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F34C3E"/>
    <w:multiLevelType w:val="hybridMultilevel"/>
    <w:tmpl w:val="8C7AB8CE"/>
    <w:lvl w:ilvl="0" w:tplc="336641DE">
      <w:start w:val="1"/>
      <w:numFmt w:val="decimal"/>
      <w:lvlText w:val="%1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8327DD"/>
    <w:multiLevelType w:val="hybridMultilevel"/>
    <w:tmpl w:val="8B3C008E"/>
    <w:lvl w:ilvl="0" w:tplc="7DE2ED94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900239">
    <w:abstractNumId w:val="1"/>
  </w:num>
  <w:num w:numId="2" w16cid:durableId="1335183329">
    <w:abstractNumId w:val="4"/>
  </w:num>
  <w:num w:numId="3" w16cid:durableId="247542568">
    <w:abstractNumId w:val="3"/>
  </w:num>
  <w:num w:numId="4" w16cid:durableId="1432971812">
    <w:abstractNumId w:val="2"/>
  </w:num>
  <w:num w:numId="5" w16cid:durableId="1798058975">
    <w:abstractNumId w:val="2"/>
  </w:num>
  <w:num w:numId="6" w16cid:durableId="724912108">
    <w:abstractNumId w:val="2"/>
  </w:num>
  <w:num w:numId="7" w16cid:durableId="1509251522">
    <w:abstractNumId w:val="0"/>
  </w:num>
  <w:num w:numId="8" w16cid:durableId="1089545425">
    <w:abstractNumId w:val="0"/>
    <w:lvlOverride w:ilvl="0">
      <w:startOverride w:val="1"/>
    </w:lvlOverride>
  </w:num>
  <w:num w:numId="9" w16cid:durableId="1533565930">
    <w:abstractNumId w:val="0"/>
    <w:lvlOverride w:ilvl="0">
      <w:startOverride w:val="1"/>
    </w:lvlOverride>
  </w:num>
  <w:num w:numId="10" w16cid:durableId="1066564460">
    <w:abstractNumId w:val="0"/>
    <w:lvlOverride w:ilvl="0">
      <w:startOverride w:val="1"/>
    </w:lvlOverride>
  </w:num>
  <w:num w:numId="11" w16cid:durableId="393159736">
    <w:abstractNumId w:val="0"/>
    <w:lvlOverride w:ilvl="0">
      <w:startOverride w:val="1"/>
    </w:lvlOverride>
  </w:num>
  <w:num w:numId="12" w16cid:durableId="58793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5EB"/>
    <w:rsid w:val="00005097"/>
    <w:rsid w:val="000108AC"/>
    <w:rsid w:val="00013404"/>
    <w:rsid w:val="000154B9"/>
    <w:rsid w:val="00016C9E"/>
    <w:rsid w:val="000246B8"/>
    <w:rsid w:val="00026F5C"/>
    <w:rsid w:val="00030B42"/>
    <w:rsid w:val="0003103C"/>
    <w:rsid w:val="000310FC"/>
    <w:rsid w:val="000354EA"/>
    <w:rsid w:val="000363D8"/>
    <w:rsid w:val="00037BF0"/>
    <w:rsid w:val="00044BB9"/>
    <w:rsid w:val="0005121E"/>
    <w:rsid w:val="00060922"/>
    <w:rsid w:val="00063127"/>
    <w:rsid w:val="00072D8E"/>
    <w:rsid w:val="00083F9C"/>
    <w:rsid w:val="000873EA"/>
    <w:rsid w:val="0009307D"/>
    <w:rsid w:val="000931DC"/>
    <w:rsid w:val="000945D6"/>
    <w:rsid w:val="00096553"/>
    <w:rsid w:val="000A076F"/>
    <w:rsid w:val="000B2EA0"/>
    <w:rsid w:val="000B3204"/>
    <w:rsid w:val="000B4008"/>
    <w:rsid w:val="000B460D"/>
    <w:rsid w:val="000C1969"/>
    <w:rsid w:val="000E246A"/>
    <w:rsid w:val="000F104D"/>
    <w:rsid w:val="00116764"/>
    <w:rsid w:val="001176A2"/>
    <w:rsid w:val="00121C88"/>
    <w:rsid w:val="001225E7"/>
    <w:rsid w:val="00125F2F"/>
    <w:rsid w:val="00127695"/>
    <w:rsid w:val="00127D6A"/>
    <w:rsid w:val="0013583A"/>
    <w:rsid w:val="001377BD"/>
    <w:rsid w:val="0014134A"/>
    <w:rsid w:val="001416D1"/>
    <w:rsid w:val="00150182"/>
    <w:rsid w:val="00171559"/>
    <w:rsid w:val="00173DEA"/>
    <w:rsid w:val="00174382"/>
    <w:rsid w:val="00180A92"/>
    <w:rsid w:val="00182CA1"/>
    <w:rsid w:val="00187903"/>
    <w:rsid w:val="00191FFA"/>
    <w:rsid w:val="00197BC2"/>
    <w:rsid w:val="001A2B27"/>
    <w:rsid w:val="001B71B1"/>
    <w:rsid w:val="001C74EB"/>
    <w:rsid w:val="001D09BF"/>
    <w:rsid w:val="001D6D50"/>
    <w:rsid w:val="001E2D7D"/>
    <w:rsid w:val="001E7071"/>
    <w:rsid w:val="002006E6"/>
    <w:rsid w:val="0020390B"/>
    <w:rsid w:val="00204A10"/>
    <w:rsid w:val="00211009"/>
    <w:rsid w:val="00226A27"/>
    <w:rsid w:val="00231928"/>
    <w:rsid w:val="002360A7"/>
    <w:rsid w:val="00240D8C"/>
    <w:rsid w:val="00240FA8"/>
    <w:rsid w:val="002479D6"/>
    <w:rsid w:val="002653B9"/>
    <w:rsid w:val="00265AD1"/>
    <w:rsid w:val="0027095A"/>
    <w:rsid w:val="0027329E"/>
    <w:rsid w:val="002742BF"/>
    <w:rsid w:val="00284DEC"/>
    <w:rsid w:val="00297CFC"/>
    <w:rsid w:val="002A058B"/>
    <w:rsid w:val="002A19AD"/>
    <w:rsid w:val="002B0B9B"/>
    <w:rsid w:val="002B3A17"/>
    <w:rsid w:val="002B54F6"/>
    <w:rsid w:val="002C210D"/>
    <w:rsid w:val="002C408E"/>
    <w:rsid w:val="002D0DD2"/>
    <w:rsid w:val="002D44B3"/>
    <w:rsid w:val="002D6326"/>
    <w:rsid w:val="002D77AA"/>
    <w:rsid w:val="002E0D3A"/>
    <w:rsid w:val="002F68D4"/>
    <w:rsid w:val="0030476E"/>
    <w:rsid w:val="00315342"/>
    <w:rsid w:val="00317A23"/>
    <w:rsid w:val="00344582"/>
    <w:rsid w:val="00351E46"/>
    <w:rsid w:val="00380076"/>
    <w:rsid w:val="0038339F"/>
    <w:rsid w:val="00387082"/>
    <w:rsid w:val="00390E54"/>
    <w:rsid w:val="003A18C8"/>
    <w:rsid w:val="003A2C1C"/>
    <w:rsid w:val="003A36B8"/>
    <w:rsid w:val="003C11E5"/>
    <w:rsid w:val="003C3D0E"/>
    <w:rsid w:val="003C6218"/>
    <w:rsid w:val="003D253A"/>
    <w:rsid w:val="003E0DFC"/>
    <w:rsid w:val="003E0E55"/>
    <w:rsid w:val="003E2A00"/>
    <w:rsid w:val="003F403C"/>
    <w:rsid w:val="003F6C3A"/>
    <w:rsid w:val="00404F14"/>
    <w:rsid w:val="004136B2"/>
    <w:rsid w:val="00430D06"/>
    <w:rsid w:val="004333DE"/>
    <w:rsid w:val="00442E33"/>
    <w:rsid w:val="00450E9F"/>
    <w:rsid w:val="0047346F"/>
    <w:rsid w:val="00487128"/>
    <w:rsid w:val="00487B44"/>
    <w:rsid w:val="004A7E6E"/>
    <w:rsid w:val="004C4831"/>
    <w:rsid w:val="004E0F69"/>
    <w:rsid w:val="004E4EF8"/>
    <w:rsid w:val="005005E0"/>
    <w:rsid w:val="00500CC5"/>
    <w:rsid w:val="005018D6"/>
    <w:rsid w:val="00503A97"/>
    <w:rsid w:val="0050508E"/>
    <w:rsid w:val="00515B20"/>
    <w:rsid w:val="00521F50"/>
    <w:rsid w:val="0052257C"/>
    <w:rsid w:val="0052517A"/>
    <w:rsid w:val="0052541A"/>
    <w:rsid w:val="0053155E"/>
    <w:rsid w:val="00536932"/>
    <w:rsid w:val="00547A4A"/>
    <w:rsid w:val="005653C1"/>
    <w:rsid w:val="00567889"/>
    <w:rsid w:val="005803F4"/>
    <w:rsid w:val="00590A92"/>
    <w:rsid w:val="00591D86"/>
    <w:rsid w:val="00596AB7"/>
    <w:rsid w:val="005A4F91"/>
    <w:rsid w:val="005D0BA9"/>
    <w:rsid w:val="005D6879"/>
    <w:rsid w:val="005E01DE"/>
    <w:rsid w:val="005E516C"/>
    <w:rsid w:val="005F0BB2"/>
    <w:rsid w:val="005F5EA8"/>
    <w:rsid w:val="00605349"/>
    <w:rsid w:val="00606D02"/>
    <w:rsid w:val="00613E55"/>
    <w:rsid w:val="00615DF6"/>
    <w:rsid w:val="00630C42"/>
    <w:rsid w:val="00634848"/>
    <w:rsid w:val="00641534"/>
    <w:rsid w:val="00663219"/>
    <w:rsid w:val="00670E9A"/>
    <w:rsid w:val="006756F4"/>
    <w:rsid w:val="006817AE"/>
    <w:rsid w:val="00682E83"/>
    <w:rsid w:val="006859B5"/>
    <w:rsid w:val="006A0C58"/>
    <w:rsid w:val="006A0E0A"/>
    <w:rsid w:val="006A4E7B"/>
    <w:rsid w:val="006D1181"/>
    <w:rsid w:val="006D4A8E"/>
    <w:rsid w:val="006D4C72"/>
    <w:rsid w:val="006D61E0"/>
    <w:rsid w:val="006D6B59"/>
    <w:rsid w:val="006E07A9"/>
    <w:rsid w:val="006F0DEA"/>
    <w:rsid w:val="006F5B9B"/>
    <w:rsid w:val="007071F6"/>
    <w:rsid w:val="00720C71"/>
    <w:rsid w:val="00721F0C"/>
    <w:rsid w:val="00722664"/>
    <w:rsid w:val="00725386"/>
    <w:rsid w:val="007261E1"/>
    <w:rsid w:val="007311CD"/>
    <w:rsid w:val="0073367B"/>
    <w:rsid w:val="00733F6C"/>
    <w:rsid w:val="00735377"/>
    <w:rsid w:val="00762948"/>
    <w:rsid w:val="00763948"/>
    <w:rsid w:val="00763ADC"/>
    <w:rsid w:val="00765686"/>
    <w:rsid w:val="007868A6"/>
    <w:rsid w:val="007917CF"/>
    <w:rsid w:val="00793286"/>
    <w:rsid w:val="0079670B"/>
    <w:rsid w:val="007A28E6"/>
    <w:rsid w:val="007A75EB"/>
    <w:rsid w:val="007C009D"/>
    <w:rsid w:val="007C16BD"/>
    <w:rsid w:val="007C2095"/>
    <w:rsid w:val="007C71BD"/>
    <w:rsid w:val="007D18C8"/>
    <w:rsid w:val="007E43E4"/>
    <w:rsid w:val="007F31AC"/>
    <w:rsid w:val="007F5D9C"/>
    <w:rsid w:val="00800BBA"/>
    <w:rsid w:val="008029C7"/>
    <w:rsid w:val="00812A6F"/>
    <w:rsid w:val="008135C3"/>
    <w:rsid w:val="008212BF"/>
    <w:rsid w:val="008214B9"/>
    <w:rsid w:val="00823385"/>
    <w:rsid w:val="00841A91"/>
    <w:rsid w:val="00842930"/>
    <w:rsid w:val="00845FAA"/>
    <w:rsid w:val="00860CBD"/>
    <w:rsid w:val="0088681E"/>
    <w:rsid w:val="00890741"/>
    <w:rsid w:val="008B0C57"/>
    <w:rsid w:val="008B6BCA"/>
    <w:rsid w:val="008D1416"/>
    <w:rsid w:val="008D7C11"/>
    <w:rsid w:val="008E023B"/>
    <w:rsid w:val="008E1D7F"/>
    <w:rsid w:val="008E2D2D"/>
    <w:rsid w:val="008F5F85"/>
    <w:rsid w:val="009128DA"/>
    <w:rsid w:val="0092051D"/>
    <w:rsid w:val="00921838"/>
    <w:rsid w:val="00924D92"/>
    <w:rsid w:val="009267B0"/>
    <w:rsid w:val="009334AB"/>
    <w:rsid w:val="009371D1"/>
    <w:rsid w:val="0094298A"/>
    <w:rsid w:val="00965344"/>
    <w:rsid w:val="00967021"/>
    <w:rsid w:val="0097488B"/>
    <w:rsid w:val="00995B8B"/>
    <w:rsid w:val="009A15B8"/>
    <w:rsid w:val="009A49E4"/>
    <w:rsid w:val="009B4D29"/>
    <w:rsid w:val="009D2C7C"/>
    <w:rsid w:val="009E2548"/>
    <w:rsid w:val="009E6761"/>
    <w:rsid w:val="009F0F81"/>
    <w:rsid w:val="009F3FE0"/>
    <w:rsid w:val="009F6167"/>
    <w:rsid w:val="00A02C87"/>
    <w:rsid w:val="00A17DA3"/>
    <w:rsid w:val="00A2071E"/>
    <w:rsid w:val="00A229CD"/>
    <w:rsid w:val="00A34B36"/>
    <w:rsid w:val="00A34D0A"/>
    <w:rsid w:val="00A41233"/>
    <w:rsid w:val="00A43FEB"/>
    <w:rsid w:val="00A5084A"/>
    <w:rsid w:val="00A50C14"/>
    <w:rsid w:val="00A51903"/>
    <w:rsid w:val="00A559E4"/>
    <w:rsid w:val="00A93975"/>
    <w:rsid w:val="00A93EFC"/>
    <w:rsid w:val="00A95DCD"/>
    <w:rsid w:val="00AC4DD4"/>
    <w:rsid w:val="00AD609F"/>
    <w:rsid w:val="00AE065A"/>
    <w:rsid w:val="00B0228A"/>
    <w:rsid w:val="00B11C15"/>
    <w:rsid w:val="00B21C17"/>
    <w:rsid w:val="00B26DD3"/>
    <w:rsid w:val="00B31562"/>
    <w:rsid w:val="00B34180"/>
    <w:rsid w:val="00B43AE2"/>
    <w:rsid w:val="00B448B6"/>
    <w:rsid w:val="00B5192D"/>
    <w:rsid w:val="00B579CF"/>
    <w:rsid w:val="00B61820"/>
    <w:rsid w:val="00B63637"/>
    <w:rsid w:val="00B64CE7"/>
    <w:rsid w:val="00B727D5"/>
    <w:rsid w:val="00B7282E"/>
    <w:rsid w:val="00B83F96"/>
    <w:rsid w:val="00B900D2"/>
    <w:rsid w:val="00BA2CE9"/>
    <w:rsid w:val="00BA38D5"/>
    <w:rsid w:val="00BA4D0A"/>
    <w:rsid w:val="00BB388E"/>
    <w:rsid w:val="00BB45C1"/>
    <w:rsid w:val="00BC3768"/>
    <w:rsid w:val="00BC4BE6"/>
    <w:rsid w:val="00BD3F87"/>
    <w:rsid w:val="00BD67C2"/>
    <w:rsid w:val="00BD7708"/>
    <w:rsid w:val="00BE243B"/>
    <w:rsid w:val="00BE7EDE"/>
    <w:rsid w:val="00BF6346"/>
    <w:rsid w:val="00C10DC2"/>
    <w:rsid w:val="00C11534"/>
    <w:rsid w:val="00C16757"/>
    <w:rsid w:val="00C201FC"/>
    <w:rsid w:val="00C32473"/>
    <w:rsid w:val="00C438F0"/>
    <w:rsid w:val="00C44F53"/>
    <w:rsid w:val="00C7022D"/>
    <w:rsid w:val="00C80578"/>
    <w:rsid w:val="00C84E4C"/>
    <w:rsid w:val="00C85977"/>
    <w:rsid w:val="00C87073"/>
    <w:rsid w:val="00CC1C8E"/>
    <w:rsid w:val="00CD1FEA"/>
    <w:rsid w:val="00CD26BE"/>
    <w:rsid w:val="00CE6B4F"/>
    <w:rsid w:val="00CF40F1"/>
    <w:rsid w:val="00CF5B47"/>
    <w:rsid w:val="00D06A6B"/>
    <w:rsid w:val="00D16DBE"/>
    <w:rsid w:val="00D241E3"/>
    <w:rsid w:val="00D303F9"/>
    <w:rsid w:val="00D32D2C"/>
    <w:rsid w:val="00D5563C"/>
    <w:rsid w:val="00D57F98"/>
    <w:rsid w:val="00D63E74"/>
    <w:rsid w:val="00D6607C"/>
    <w:rsid w:val="00D72000"/>
    <w:rsid w:val="00D725B1"/>
    <w:rsid w:val="00D8159D"/>
    <w:rsid w:val="00D94A47"/>
    <w:rsid w:val="00D953B5"/>
    <w:rsid w:val="00DA5165"/>
    <w:rsid w:val="00DC329C"/>
    <w:rsid w:val="00DD75B3"/>
    <w:rsid w:val="00DE7E1A"/>
    <w:rsid w:val="00DF0B89"/>
    <w:rsid w:val="00E0094F"/>
    <w:rsid w:val="00E03503"/>
    <w:rsid w:val="00E13382"/>
    <w:rsid w:val="00E148CE"/>
    <w:rsid w:val="00E42F0C"/>
    <w:rsid w:val="00E4733B"/>
    <w:rsid w:val="00E50985"/>
    <w:rsid w:val="00E51F60"/>
    <w:rsid w:val="00E55E33"/>
    <w:rsid w:val="00E64D95"/>
    <w:rsid w:val="00E72165"/>
    <w:rsid w:val="00E72554"/>
    <w:rsid w:val="00E779A6"/>
    <w:rsid w:val="00E77C68"/>
    <w:rsid w:val="00E90ED4"/>
    <w:rsid w:val="00EC1529"/>
    <w:rsid w:val="00EC1D7D"/>
    <w:rsid w:val="00EE4E24"/>
    <w:rsid w:val="00F045DA"/>
    <w:rsid w:val="00F05F92"/>
    <w:rsid w:val="00F25FE5"/>
    <w:rsid w:val="00F32E42"/>
    <w:rsid w:val="00F46882"/>
    <w:rsid w:val="00F518B7"/>
    <w:rsid w:val="00F52A0B"/>
    <w:rsid w:val="00F54FEC"/>
    <w:rsid w:val="00F7016E"/>
    <w:rsid w:val="00FA0324"/>
    <w:rsid w:val="00FA5E5B"/>
    <w:rsid w:val="00FB60F3"/>
    <w:rsid w:val="00FB66E1"/>
    <w:rsid w:val="00FB7689"/>
    <w:rsid w:val="00FB7FE2"/>
    <w:rsid w:val="00FC01F6"/>
    <w:rsid w:val="00FD192D"/>
    <w:rsid w:val="00FE1B36"/>
    <w:rsid w:val="00FE7B48"/>
    <w:rsid w:val="00FF1E74"/>
    <w:rsid w:val="00FF3446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F3A45"/>
  <w15:docId w15:val="{F1FF311E-0F1F-40C4-9741-25158B48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17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16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6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2"/>
    <w:qFormat/>
    <w:rsid w:val="00E42F0C"/>
    <w:pPr>
      <w:spacing w:after="220" w:line="240" w:lineRule="auto"/>
      <w:jc w:val="both"/>
    </w:pPr>
    <w:rPr>
      <w:kern w:val="12"/>
      <w14:ligatures w14:val="standard"/>
    </w:rPr>
  </w:style>
  <w:style w:type="paragraph" w:styleId="Nadpis1">
    <w:name w:val="heading 1"/>
    <w:basedOn w:val="Normln"/>
    <w:next w:val="Normln"/>
    <w:link w:val="Nadpis1Char"/>
    <w:uiPriority w:val="9"/>
    <w:qFormat/>
    <w:rsid w:val="001C74EB"/>
    <w:pPr>
      <w:keepNext/>
      <w:keepLines/>
      <w:spacing w:before="22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1C74EB"/>
    <w:pPr>
      <w:keepNext/>
      <w:keepLines/>
      <w:spacing w:before="220" w:after="12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1C74EB"/>
    <w:pPr>
      <w:keepNext/>
      <w:keepLines/>
      <w:spacing w:before="22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297CFC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bCs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303F9"/>
    <w:pPr>
      <w:tabs>
        <w:tab w:val="center" w:pos="4536"/>
        <w:tab w:val="right" w:pos="9072"/>
      </w:tabs>
      <w:spacing w:after="0"/>
      <w:contextualSpacing/>
      <w:jc w:val="right"/>
    </w:pPr>
    <w:rPr>
      <w:b/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D303F9"/>
    <w:rPr>
      <w:b/>
      <w:sz w:val="24"/>
    </w:rPr>
  </w:style>
  <w:style w:type="paragraph" w:styleId="Zpat">
    <w:name w:val="footer"/>
    <w:basedOn w:val="Normln"/>
    <w:link w:val="ZpatChar"/>
    <w:uiPriority w:val="99"/>
    <w:unhideWhenUsed/>
    <w:rsid w:val="00D303F9"/>
    <w:pPr>
      <w:tabs>
        <w:tab w:val="center" w:pos="4536"/>
        <w:tab w:val="right" w:pos="9072"/>
      </w:tabs>
      <w:spacing w:after="0"/>
      <w:contextualSpacing/>
      <w:jc w:val="left"/>
    </w:pPr>
    <w:rPr>
      <w:b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D303F9"/>
    <w:rPr>
      <w:b/>
      <w:sz w:val="16"/>
    </w:rPr>
  </w:style>
  <w:style w:type="table" w:styleId="Mkatabulky">
    <w:name w:val="Table Grid"/>
    <w:basedOn w:val="Normlntabulka"/>
    <w:uiPriority w:val="39"/>
    <w:rsid w:val="00BA4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mnka1">
    <w:name w:val="Zmínka1"/>
    <w:basedOn w:val="Standardnpsmoodstavce"/>
    <w:uiPriority w:val="99"/>
    <w:semiHidden/>
    <w:unhideWhenUsed/>
    <w:rsid w:val="00063127"/>
    <w:rPr>
      <w:color w:val="2B579A"/>
      <w:shd w:val="clear" w:color="auto" w:fill="E6E6E6"/>
    </w:rPr>
  </w:style>
  <w:style w:type="character" w:customStyle="1" w:styleId="Nadpis1Char">
    <w:name w:val="Nadpis 1 Char"/>
    <w:basedOn w:val="Standardnpsmoodstavce"/>
    <w:link w:val="Nadpis1"/>
    <w:uiPriority w:val="9"/>
    <w:rsid w:val="001C74EB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C74EB"/>
    <w:rPr>
      <w:rFonts w:asciiTheme="majorHAnsi" w:eastAsiaTheme="majorEastAsia" w:hAnsiTheme="majorHAnsi" w:cstheme="majorBidi"/>
      <w:b/>
      <w:sz w:val="24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0C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0CC5"/>
    <w:rPr>
      <w:rFonts w:ascii="Tahoma" w:hAnsi="Tahoma" w:cs="Tahoma"/>
      <w:color w:val="131313" w:themeColor="text2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E42F0C"/>
    <w:pPr>
      <w:spacing w:before="220"/>
      <w:contextualSpacing/>
    </w:pPr>
    <w:rPr>
      <w:rFonts w:asciiTheme="majorHAnsi" w:eastAsiaTheme="majorEastAsia" w:hAnsiTheme="majorHAnsi" w:cstheme="majorBidi"/>
      <w:b/>
      <w:sz w:val="38"/>
      <w:szCs w:val="52"/>
    </w:rPr>
  </w:style>
  <w:style w:type="character" w:customStyle="1" w:styleId="NzevChar">
    <w:name w:val="Název Char"/>
    <w:basedOn w:val="Standardnpsmoodstavce"/>
    <w:link w:val="Nzev"/>
    <w:rsid w:val="00E42F0C"/>
    <w:rPr>
      <w:rFonts w:asciiTheme="majorHAnsi" w:eastAsiaTheme="majorEastAsia" w:hAnsiTheme="majorHAnsi" w:cstheme="majorBidi"/>
      <w:b/>
      <w:kern w:val="12"/>
      <w:sz w:val="38"/>
      <w:szCs w:val="52"/>
      <w14:ligatures w14:val="standard"/>
    </w:rPr>
  </w:style>
  <w:style w:type="character" w:styleId="Zstupntext">
    <w:name w:val="Placeholder Text"/>
    <w:basedOn w:val="Standardnpsmoodstavce"/>
    <w:uiPriority w:val="99"/>
    <w:semiHidden/>
    <w:rsid w:val="00FB7FE2"/>
    <w:rPr>
      <w:color w:val="808080"/>
    </w:rPr>
  </w:style>
  <w:style w:type="paragraph" w:styleId="Revize">
    <w:name w:val="Revision"/>
    <w:hidden/>
    <w:uiPriority w:val="99"/>
    <w:semiHidden/>
    <w:rsid w:val="002A058B"/>
    <w:pPr>
      <w:spacing w:after="0" w:line="240" w:lineRule="auto"/>
    </w:pPr>
  </w:style>
  <w:style w:type="paragraph" w:styleId="Podnadpis">
    <w:name w:val="Subtitle"/>
    <w:basedOn w:val="Normln"/>
    <w:next w:val="Normln"/>
    <w:link w:val="PodnadpisChar"/>
    <w:uiPriority w:val="1"/>
    <w:qFormat/>
    <w:rsid w:val="001C74EB"/>
    <w:pPr>
      <w:numPr>
        <w:ilvl w:val="1"/>
      </w:numPr>
      <w:spacing w:before="220"/>
      <w:contextualSpacing/>
    </w:pPr>
    <w:rPr>
      <w:rFonts w:asciiTheme="majorHAnsi" w:eastAsiaTheme="majorEastAsia" w:hAnsiTheme="majorHAnsi" w:cstheme="majorBidi"/>
      <w:b/>
      <w:iCs/>
      <w:sz w:val="28"/>
      <w:szCs w:val="24"/>
    </w:rPr>
  </w:style>
  <w:style w:type="character" w:customStyle="1" w:styleId="PodnadpisChar">
    <w:name w:val="Podnadpis Char"/>
    <w:basedOn w:val="Standardnpsmoodstavce"/>
    <w:link w:val="Podnadpis"/>
    <w:uiPriority w:val="1"/>
    <w:rsid w:val="00E42F0C"/>
    <w:rPr>
      <w:rFonts w:asciiTheme="majorHAnsi" w:eastAsiaTheme="majorEastAsia" w:hAnsiTheme="majorHAnsi" w:cstheme="majorBidi"/>
      <w:b/>
      <w:iCs/>
      <w:kern w:val="12"/>
      <w:sz w:val="28"/>
      <w:szCs w:val="24"/>
      <w14:ligatures w14:val="standard"/>
    </w:rPr>
  </w:style>
  <w:style w:type="character" w:styleId="Zdraznnintenzivn">
    <w:name w:val="Intense Emphasis"/>
    <w:basedOn w:val="Standardnpsmoodstavce"/>
    <w:uiPriority w:val="6"/>
    <w:qFormat/>
    <w:rsid w:val="00174382"/>
    <w:rPr>
      <w:b/>
      <w:bCs/>
      <w:i/>
      <w:iCs/>
      <w:color w:val="auto"/>
    </w:rPr>
  </w:style>
  <w:style w:type="character" w:styleId="Hypertextovodkaz">
    <w:name w:val="Hyperlink"/>
    <w:basedOn w:val="Standardnpsmoodstavce"/>
    <w:uiPriority w:val="99"/>
    <w:unhideWhenUsed/>
    <w:rsid w:val="009F3FE0"/>
    <w:rPr>
      <w:color w:val="000000" w:themeColor="hyperlink"/>
      <w:u w:val="none"/>
    </w:rPr>
  </w:style>
  <w:style w:type="character" w:customStyle="1" w:styleId="Nadpis3Char">
    <w:name w:val="Nadpis 3 Char"/>
    <w:basedOn w:val="Standardnpsmoodstavce"/>
    <w:link w:val="Nadpis3"/>
    <w:uiPriority w:val="9"/>
    <w:rsid w:val="001C74EB"/>
    <w:rPr>
      <w:rFonts w:asciiTheme="majorHAnsi" w:eastAsiaTheme="majorEastAsia" w:hAnsiTheme="majorHAnsi" w:cstheme="majorBidi"/>
      <w:b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97CFC"/>
    <w:rPr>
      <w:rFonts w:asciiTheme="majorHAnsi" w:eastAsiaTheme="majorEastAsia" w:hAnsiTheme="majorHAnsi" w:cstheme="majorBidi"/>
      <w:b/>
      <w:bCs/>
      <w:iCs/>
      <w:sz w:val="18"/>
    </w:rPr>
  </w:style>
  <w:style w:type="character" w:customStyle="1" w:styleId="Zmnka2">
    <w:name w:val="Zmínka2"/>
    <w:basedOn w:val="Standardnpsmoodstavce"/>
    <w:uiPriority w:val="99"/>
    <w:semiHidden/>
    <w:unhideWhenUsed/>
    <w:rsid w:val="00763948"/>
    <w:rPr>
      <w:color w:val="2B579A"/>
      <w:shd w:val="clear" w:color="auto" w:fill="E6E6E6"/>
    </w:rPr>
  </w:style>
  <w:style w:type="character" w:styleId="Nevyeenzmnka">
    <w:name w:val="Unresolved Mention"/>
    <w:basedOn w:val="Standardnpsmoodstavce"/>
    <w:uiPriority w:val="99"/>
    <w:semiHidden/>
    <w:unhideWhenUsed/>
    <w:rsid w:val="00C32473"/>
    <w:rPr>
      <w:color w:val="808080"/>
      <w:shd w:val="clear" w:color="auto" w:fill="E6E6E6"/>
    </w:rPr>
  </w:style>
  <w:style w:type="character" w:styleId="Siln">
    <w:name w:val="Strong"/>
    <w:basedOn w:val="Standardnpsmoodstavce"/>
    <w:uiPriority w:val="5"/>
    <w:qFormat/>
    <w:rsid w:val="00630C42"/>
    <w:rPr>
      <w:b/>
      <w:bCs/>
    </w:rPr>
  </w:style>
  <w:style w:type="paragraph" w:styleId="Bezmezer">
    <w:name w:val="No Spacing"/>
    <w:uiPriority w:val="3"/>
    <w:qFormat/>
    <w:rsid w:val="007071F6"/>
    <w:pPr>
      <w:spacing w:after="0" w:line="240" w:lineRule="auto"/>
      <w:contextualSpacing/>
    </w:pPr>
  </w:style>
  <w:style w:type="paragraph" w:styleId="Adresanaoblku">
    <w:name w:val="envelope address"/>
    <w:aliases w:val="Adresa"/>
    <w:basedOn w:val="Normln"/>
    <w:uiPriority w:val="14"/>
    <w:rsid w:val="001D6D50"/>
    <w:pPr>
      <w:spacing w:after="480"/>
      <w:contextualSpacing/>
      <w:jc w:val="left"/>
    </w:pPr>
    <w:rPr>
      <w:rFonts w:eastAsiaTheme="majorEastAsia" w:cstheme="majorBidi"/>
      <w:szCs w:val="24"/>
    </w:rPr>
  </w:style>
  <w:style w:type="paragraph" w:styleId="Osloven">
    <w:name w:val="Salutation"/>
    <w:basedOn w:val="Normln"/>
    <w:next w:val="Normln"/>
    <w:link w:val="OslovenChar"/>
    <w:uiPriority w:val="16"/>
    <w:rsid w:val="007071F6"/>
    <w:pPr>
      <w:spacing w:before="220"/>
      <w:contextualSpacing/>
    </w:pPr>
  </w:style>
  <w:style w:type="character" w:customStyle="1" w:styleId="OslovenChar">
    <w:name w:val="Oslovení Char"/>
    <w:basedOn w:val="Standardnpsmoodstavce"/>
    <w:link w:val="Osloven"/>
    <w:uiPriority w:val="16"/>
    <w:rsid w:val="007071F6"/>
  </w:style>
  <w:style w:type="paragraph" w:styleId="Podpis">
    <w:name w:val="Signature"/>
    <w:basedOn w:val="Normln"/>
    <w:next w:val="Bezmezer"/>
    <w:link w:val="PodpisChar"/>
    <w:uiPriority w:val="17"/>
    <w:rsid w:val="00765686"/>
    <w:pPr>
      <w:spacing w:after="0"/>
      <w:contextualSpacing/>
    </w:pPr>
    <w:rPr>
      <w:b/>
    </w:rPr>
  </w:style>
  <w:style w:type="character" w:customStyle="1" w:styleId="PodpisChar">
    <w:name w:val="Podpis Char"/>
    <w:basedOn w:val="Standardnpsmoodstavce"/>
    <w:link w:val="Podpis"/>
    <w:uiPriority w:val="17"/>
    <w:rsid w:val="00404F14"/>
    <w:rPr>
      <w:b/>
      <w:sz w:val="20"/>
    </w:rPr>
  </w:style>
  <w:style w:type="paragraph" w:styleId="Datum">
    <w:name w:val="Date"/>
    <w:basedOn w:val="Normln"/>
    <w:next w:val="Normln"/>
    <w:link w:val="DatumChar"/>
    <w:uiPriority w:val="15"/>
    <w:rsid w:val="001C74EB"/>
    <w:pPr>
      <w:contextualSpacing/>
      <w:jc w:val="right"/>
    </w:pPr>
  </w:style>
  <w:style w:type="character" w:customStyle="1" w:styleId="DatumChar">
    <w:name w:val="Datum Char"/>
    <w:basedOn w:val="Standardnpsmoodstavce"/>
    <w:link w:val="Datum"/>
    <w:uiPriority w:val="15"/>
    <w:rsid w:val="001C74EB"/>
  </w:style>
  <w:style w:type="paragraph" w:customStyle="1" w:styleId="Pozdrav">
    <w:name w:val="Pozdrav"/>
    <w:basedOn w:val="Normln"/>
    <w:next w:val="Normln"/>
    <w:link w:val="PozdravChar"/>
    <w:uiPriority w:val="17"/>
    <w:rsid w:val="00765686"/>
    <w:pPr>
      <w:spacing w:before="240" w:after="960"/>
      <w:contextualSpacing/>
    </w:pPr>
  </w:style>
  <w:style w:type="character" w:customStyle="1" w:styleId="PozdravChar">
    <w:name w:val="Pozdrav Char"/>
    <w:basedOn w:val="Standardnpsmoodstavce"/>
    <w:link w:val="Pozdrav"/>
    <w:uiPriority w:val="17"/>
    <w:rsid w:val="00404F14"/>
    <w:rPr>
      <w:sz w:val="20"/>
    </w:rPr>
  </w:style>
  <w:style w:type="paragraph" w:customStyle="1" w:styleId="Plohy">
    <w:name w:val="Přílohy"/>
    <w:basedOn w:val="Normln"/>
    <w:next w:val="Bezmezer"/>
    <w:link w:val="PlohyChar"/>
    <w:uiPriority w:val="18"/>
    <w:rsid w:val="00B448B6"/>
    <w:pPr>
      <w:spacing w:before="960" w:after="0"/>
      <w:contextualSpacing/>
    </w:pPr>
    <w:rPr>
      <w:b/>
      <w:bCs/>
    </w:rPr>
  </w:style>
  <w:style w:type="paragraph" w:customStyle="1" w:styleId="Navdom">
    <w:name w:val="Na vědomí"/>
    <w:basedOn w:val="Normln"/>
    <w:next w:val="Bezmezer"/>
    <w:link w:val="NavdomChar"/>
    <w:uiPriority w:val="19"/>
    <w:rsid w:val="00B448B6"/>
    <w:pPr>
      <w:spacing w:before="240" w:after="0"/>
      <w:contextualSpacing/>
    </w:pPr>
    <w:rPr>
      <w:b/>
      <w:bCs/>
    </w:rPr>
  </w:style>
  <w:style w:type="character" w:customStyle="1" w:styleId="PlohyChar">
    <w:name w:val="Přílohy Char"/>
    <w:basedOn w:val="Standardnpsmoodstavce"/>
    <w:link w:val="Plohy"/>
    <w:uiPriority w:val="18"/>
    <w:rsid w:val="00B448B6"/>
    <w:rPr>
      <w:b/>
      <w:bCs/>
      <w:sz w:val="20"/>
    </w:rPr>
  </w:style>
  <w:style w:type="character" w:customStyle="1" w:styleId="NavdomChar">
    <w:name w:val="Na vědomí Char"/>
    <w:basedOn w:val="Standardnpsmoodstavce"/>
    <w:link w:val="Navdom"/>
    <w:uiPriority w:val="19"/>
    <w:rsid w:val="00B448B6"/>
    <w:rPr>
      <w:b/>
      <w:bCs/>
      <w:sz w:val="20"/>
    </w:rPr>
  </w:style>
  <w:style w:type="paragraph" w:styleId="Seznamsodrkami">
    <w:name w:val="List Bullet"/>
    <w:basedOn w:val="Normln"/>
    <w:uiPriority w:val="5"/>
    <w:qFormat/>
    <w:rsid w:val="001C74EB"/>
    <w:pPr>
      <w:numPr>
        <w:numId w:val="12"/>
      </w:num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svg"/><Relationship Id="rId2" Type="http://schemas.openxmlformats.org/officeDocument/2006/relationships/image" Target="media/image1.png"/><Relationship Id="rId1" Type="http://schemas.openxmlformats.org/officeDocument/2006/relationships/hyperlink" Target="http://www.mesto-ustek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horackova\Desktop\P&#205;SMO,%20&#352;ABLONY%20a%20manu&#225;l%20pro%20M&#218;\Wordov&#233;%20&#353;ablony%20-%20s%20&#250;pravami%20dle%20vyhl\6_3_A4_&#250;&#345;edn&#237;_dopis_ustek_bez%20adres&#225;ta.dotx" TargetMode="External"/></Relationships>
</file>

<file path=word/theme/theme1.xml><?xml version="1.0" encoding="utf-8"?>
<a:theme xmlns:a="http://schemas.openxmlformats.org/drawingml/2006/main" name="Motiv Office">
  <a:themeElements>
    <a:clrScheme name="Úštěk">
      <a:dk1>
        <a:srgbClr val="000000"/>
      </a:dk1>
      <a:lt1>
        <a:sysClr val="window" lastClr="FFFFFF"/>
      </a:lt1>
      <a:dk2>
        <a:srgbClr val="131313"/>
      </a:dk2>
      <a:lt2>
        <a:srgbClr val="EAEAEA"/>
      </a:lt2>
      <a:accent1>
        <a:srgbClr val="1D0F44"/>
      </a:accent1>
      <a:accent2>
        <a:srgbClr val="BCE4FA"/>
      </a:accent2>
      <a:accent3>
        <a:srgbClr val="FFF48C"/>
      </a:accent3>
      <a:accent4>
        <a:srgbClr val="4A4A49"/>
      </a:accent4>
      <a:accent5>
        <a:srgbClr val="131313"/>
      </a:accent5>
      <a:accent6>
        <a:srgbClr val="EFB5D2"/>
      </a:accent6>
      <a:hlink>
        <a:srgbClr val="000000"/>
      </a:hlink>
      <a:folHlink>
        <a:srgbClr val="000000"/>
      </a:folHlink>
    </a:clrScheme>
    <a:fontScheme name="Struna Úštěk - Struna Úštěk">
      <a:majorFont>
        <a:latin typeface="Struna Ustek"/>
        <a:ea typeface=""/>
        <a:cs typeface=""/>
      </a:majorFont>
      <a:minorFont>
        <a:latin typeface="Struna Ustek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966DB8-F72B-8C4A-8F6C-29B0AD3DA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6_3_A4_úřední_dopis_ustek_bez adresáta</Template>
  <TotalTime>0</TotalTime>
  <Pages>1</Pages>
  <Words>246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Horáčková</dc:creator>
  <cp:keywords/>
  <cp:lastModifiedBy>Jana Lepšíková</cp:lastModifiedBy>
  <cp:revision>2</cp:revision>
  <cp:lastPrinted>2026-08-13T06:02:00Z</cp:lastPrinted>
  <dcterms:created xsi:type="dcterms:W3CDTF">2026-08-13T06:02:00Z</dcterms:created>
  <dcterms:modified xsi:type="dcterms:W3CDTF">2026-08-13T06:02:00Z</dcterms:modified>
</cp:coreProperties>
</file>