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6190" w14:textId="49FDDE30" w:rsidR="007A75EB" w:rsidRPr="005F7B03" w:rsidRDefault="0038142D" w:rsidP="007A75EB">
      <w:pPr>
        <w:pStyle w:val="Bezmezer"/>
        <w:rPr>
          <w:noProof/>
          <w:sz w:val="20"/>
          <w:szCs w:val="20"/>
        </w:rPr>
      </w:pPr>
      <w:r w:rsidRPr="005F7B03">
        <w:rPr>
          <w:noProof/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1FE05136" w14:textId="77777777" w:rsidR="0038142D" w:rsidRPr="005F7B03" w:rsidRDefault="0038142D" w:rsidP="007A75EB">
      <w:pPr>
        <w:pStyle w:val="Bezmezer"/>
        <w:rPr>
          <w:noProof/>
          <w:sz w:val="20"/>
          <w:szCs w:val="20"/>
        </w:rPr>
      </w:pPr>
    </w:p>
    <w:p w14:paraId="1F6F0222" w14:textId="29265A48" w:rsidR="0098571C" w:rsidRDefault="0098571C" w:rsidP="007071F6">
      <w:pPr>
        <w:pStyle w:val="Podnadpis"/>
        <w:rPr>
          <w:b w:val="0"/>
          <w:bCs/>
          <w:sz w:val="18"/>
          <w:szCs w:val="18"/>
        </w:rPr>
      </w:pPr>
      <w:bookmarkStart w:id="1" w:name="_Hlk24104355"/>
      <w:r w:rsidRPr="00BF7578">
        <w:rPr>
          <w:b w:val="0"/>
          <w:bCs/>
          <w:sz w:val="18"/>
          <w:szCs w:val="18"/>
        </w:rPr>
        <w:t>V</w:t>
      </w:r>
      <w:r w:rsidRPr="00BF7578">
        <w:rPr>
          <w:rFonts w:ascii="Calibri" w:hAnsi="Calibri" w:cs="Calibri"/>
          <w:b w:val="0"/>
          <w:bCs/>
          <w:sz w:val="18"/>
          <w:szCs w:val="18"/>
        </w:rPr>
        <w:t> </w:t>
      </w:r>
      <w:r w:rsidRPr="00BF7578">
        <w:rPr>
          <w:b w:val="0"/>
          <w:bCs/>
          <w:sz w:val="18"/>
          <w:szCs w:val="18"/>
        </w:rPr>
        <w:t>souladu s</w:t>
      </w:r>
      <w:r w:rsidRPr="00BF7578">
        <w:rPr>
          <w:rFonts w:ascii="Calibri" w:hAnsi="Calibri" w:cs="Calibri"/>
          <w:b w:val="0"/>
          <w:bCs/>
          <w:sz w:val="18"/>
          <w:szCs w:val="18"/>
        </w:rPr>
        <w:t> </w:t>
      </w:r>
      <w:r w:rsidRPr="00BF7578">
        <w:rPr>
          <w:b w:val="0"/>
          <w:bCs/>
          <w:sz w:val="18"/>
          <w:szCs w:val="18"/>
        </w:rPr>
        <w:t>ustanovením §39 zákona č. 128/2000 Sb., o obcích, ve znění pozdějších přepisů</w:t>
      </w:r>
    </w:p>
    <w:p w14:paraId="54EB1574" w14:textId="77777777" w:rsidR="00BF7578" w:rsidRPr="00BF7578" w:rsidRDefault="00BF7578" w:rsidP="00BF7578"/>
    <w:p w14:paraId="37EBCAB8" w14:textId="77777777" w:rsidR="0098571C" w:rsidRPr="005F7B03" w:rsidRDefault="0098571C" w:rsidP="007071F6">
      <w:pPr>
        <w:pStyle w:val="Podnadpis"/>
        <w:rPr>
          <w:sz w:val="20"/>
          <w:szCs w:val="20"/>
        </w:rPr>
      </w:pPr>
    </w:p>
    <w:p w14:paraId="0048C1DD" w14:textId="7CC68660" w:rsidR="00A6557C" w:rsidRPr="005F7B03" w:rsidRDefault="0038142D" w:rsidP="007071F6">
      <w:pPr>
        <w:pStyle w:val="Podnadpis"/>
        <w:rPr>
          <w:b w:val="0"/>
          <w:bCs/>
          <w:sz w:val="20"/>
          <w:szCs w:val="20"/>
        </w:rPr>
      </w:pPr>
      <w:r w:rsidRPr="005F7B03">
        <w:rPr>
          <w:sz w:val="20"/>
          <w:szCs w:val="20"/>
        </w:rPr>
        <w:t>z</w:t>
      </w:r>
      <w:r w:rsidR="0098571C" w:rsidRPr="005F7B03">
        <w:rPr>
          <w:sz w:val="20"/>
          <w:szCs w:val="20"/>
        </w:rPr>
        <w:t xml:space="preserve">veřejňuje Město Úštěk záměr </w:t>
      </w:r>
      <w:r w:rsidR="00A66066">
        <w:rPr>
          <w:sz w:val="20"/>
          <w:szCs w:val="20"/>
        </w:rPr>
        <w:t xml:space="preserve">pronájmu části pozemku </w:t>
      </w:r>
      <w:r w:rsidR="00BF7578">
        <w:rPr>
          <w:sz w:val="20"/>
          <w:szCs w:val="20"/>
        </w:rPr>
        <w:t xml:space="preserve">v </w:t>
      </w:r>
      <w:r w:rsidR="00A6557C" w:rsidRPr="005F7B03">
        <w:rPr>
          <w:sz w:val="20"/>
          <w:szCs w:val="20"/>
        </w:rPr>
        <w:t xml:space="preserve">areálu </w:t>
      </w:r>
      <w:r w:rsidR="00A66066">
        <w:rPr>
          <w:sz w:val="20"/>
          <w:szCs w:val="20"/>
        </w:rPr>
        <w:t xml:space="preserve">I. pláže </w:t>
      </w:r>
      <w:r w:rsidR="00BF7578">
        <w:rPr>
          <w:sz w:val="20"/>
          <w:szCs w:val="20"/>
        </w:rPr>
        <w:t xml:space="preserve">jezera Chmelař </w:t>
      </w:r>
      <w:r w:rsidR="00A6557C" w:rsidRPr="005F7B03">
        <w:rPr>
          <w:b w:val="0"/>
          <w:bCs/>
          <w:sz w:val="20"/>
          <w:szCs w:val="20"/>
        </w:rPr>
        <w:t xml:space="preserve"> </w:t>
      </w:r>
    </w:p>
    <w:p w14:paraId="38238CFC" w14:textId="77777777" w:rsidR="00A6557C" w:rsidRPr="005F7B03" w:rsidRDefault="00A6557C" w:rsidP="007071F6">
      <w:pPr>
        <w:pStyle w:val="Podnadpis"/>
        <w:rPr>
          <w:b w:val="0"/>
          <w:bCs/>
          <w:sz w:val="20"/>
          <w:szCs w:val="20"/>
        </w:rPr>
      </w:pPr>
    </w:p>
    <w:p w14:paraId="13C779CF" w14:textId="6CFE3A84" w:rsidR="007071F6" w:rsidRPr="005F7B03" w:rsidRDefault="00A66066" w:rsidP="007071F6">
      <w:pPr>
        <w:pStyle w:val="Podnadpis"/>
        <w:rPr>
          <w:sz w:val="20"/>
          <w:szCs w:val="20"/>
        </w:rPr>
      </w:pPr>
      <w:r>
        <w:rPr>
          <w:b w:val="0"/>
          <w:bCs/>
          <w:sz w:val="20"/>
          <w:szCs w:val="20"/>
        </w:rPr>
        <w:t xml:space="preserve">o výměře 56 m2 </w:t>
      </w:r>
      <w:r w:rsidR="00BF7578">
        <w:rPr>
          <w:b w:val="0"/>
          <w:bCs/>
          <w:sz w:val="20"/>
          <w:szCs w:val="20"/>
        </w:rPr>
        <w:t xml:space="preserve">na </w:t>
      </w:r>
      <w:r>
        <w:rPr>
          <w:b w:val="0"/>
          <w:bCs/>
          <w:sz w:val="20"/>
          <w:szCs w:val="20"/>
        </w:rPr>
        <w:t xml:space="preserve">části </w:t>
      </w:r>
      <w:r w:rsidR="00BF7578">
        <w:rPr>
          <w:b w:val="0"/>
          <w:bCs/>
          <w:sz w:val="20"/>
          <w:szCs w:val="20"/>
        </w:rPr>
        <w:t>p</w:t>
      </w:r>
      <w:r w:rsidR="008F2324">
        <w:rPr>
          <w:b w:val="0"/>
          <w:bCs/>
          <w:sz w:val="20"/>
          <w:szCs w:val="20"/>
        </w:rPr>
        <w:t>a</w:t>
      </w:r>
      <w:r w:rsidR="00BF7578">
        <w:rPr>
          <w:b w:val="0"/>
          <w:bCs/>
          <w:sz w:val="20"/>
          <w:szCs w:val="20"/>
        </w:rPr>
        <w:t>rcel</w:t>
      </w:r>
      <w:r>
        <w:rPr>
          <w:b w:val="0"/>
          <w:bCs/>
          <w:sz w:val="20"/>
          <w:szCs w:val="20"/>
        </w:rPr>
        <w:t xml:space="preserve">y </w:t>
      </w:r>
      <w:r w:rsidR="00BF7578">
        <w:rPr>
          <w:b w:val="0"/>
          <w:bCs/>
          <w:sz w:val="20"/>
          <w:szCs w:val="20"/>
        </w:rPr>
        <w:t>č. 3143/</w:t>
      </w:r>
      <w:r>
        <w:rPr>
          <w:b w:val="0"/>
          <w:bCs/>
          <w:sz w:val="20"/>
          <w:szCs w:val="20"/>
        </w:rPr>
        <w:t xml:space="preserve">38. </w:t>
      </w:r>
      <w:r w:rsidR="00A6557C" w:rsidRPr="005F7B03">
        <w:rPr>
          <w:sz w:val="20"/>
          <w:szCs w:val="20"/>
        </w:rPr>
        <w:t xml:space="preserve"> </w:t>
      </w:r>
    </w:p>
    <w:bookmarkEnd w:id="1"/>
    <w:p w14:paraId="6698B77D" w14:textId="077B304D" w:rsidR="00613E55" w:rsidRPr="005F7B03" w:rsidRDefault="00A6557C" w:rsidP="00FF1E74">
      <w:pPr>
        <w:pStyle w:val="Osloven"/>
        <w:rPr>
          <w:sz w:val="20"/>
          <w:szCs w:val="20"/>
        </w:rPr>
      </w:pPr>
      <w:r w:rsidRPr="005F7B03">
        <w:rPr>
          <w:sz w:val="20"/>
          <w:szCs w:val="20"/>
        </w:rPr>
        <w:t xml:space="preserve">Záměr byl projednán a schválen </w:t>
      </w:r>
      <w:r w:rsidR="00BF7578">
        <w:rPr>
          <w:sz w:val="20"/>
          <w:szCs w:val="20"/>
        </w:rPr>
        <w:t>v</w:t>
      </w:r>
      <w:r w:rsidR="00BF7578">
        <w:rPr>
          <w:rFonts w:ascii="Calibri" w:hAnsi="Calibri" w:cs="Calibri"/>
          <w:sz w:val="20"/>
          <w:szCs w:val="20"/>
        </w:rPr>
        <w:t> </w:t>
      </w:r>
      <w:r w:rsidR="00BF7578">
        <w:rPr>
          <w:sz w:val="20"/>
          <w:szCs w:val="20"/>
        </w:rPr>
        <w:t xml:space="preserve">radě města pod bodem č. </w:t>
      </w:r>
      <w:r w:rsidR="00A66066">
        <w:rPr>
          <w:sz w:val="20"/>
          <w:szCs w:val="20"/>
        </w:rPr>
        <w:t>12</w:t>
      </w:r>
      <w:r w:rsidR="00BF7578">
        <w:rPr>
          <w:sz w:val="20"/>
          <w:szCs w:val="20"/>
        </w:rPr>
        <w:t xml:space="preserve"> dne </w:t>
      </w:r>
      <w:r w:rsidR="00A66066">
        <w:rPr>
          <w:sz w:val="20"/>
          <w:szCs w:val="20"/>
        </w:rPr>
        <w:t>12</w:t>
      </w:r>
      <w:r w:rsidR="00BF7578">
        <w:rPr>
          <w:sz w:val="20"/>
          <w:szCs w:val="20"/>
        </w:rPr>
        <w:t xml:space="preserve">. </w:t>
      </w:r>
      <w:r w:rsidR="00A66066">
        <w:rPr>
          <w:sz w:val="20"/>
          <w:szCs w:val="20"/>
        </w:rPr>
        <w:t>8</w:t>
      </w:r>
      <w:r w:rsidR="00BF7578">
        <w:rPr>
          <w:sz w:val="20"/>
          <w:szCs w:val="20"/>
        </w:rPr>
        <w:t>. 202</w:t>
      </w:r>
      <w:r w:rsidR="00A66066">
        <w:rPr>
          <w:sz w:val="20"/>
          <w:szCs w:val="20"/>
        </w:rPr>
        <w:t>6</w:t>
      </w:r>
      <w:r w:rsidRPr="005F7B03">
        <w:rPr>
          <w:sz w:val="20"/>
          <w:szCs w:val="20"/>
        </w:rPr>
        <w:t>.</w:t>
      </w:r>
    </w:p>
    <w:p w14:paraId="57FE635D" w14:textId="4E367C33" w:rsidR="0098571C" w:rsidRPr="005F7B03" w:rsidRDefault="001225B3" w:rsidP="0098571C">
      <w:pPr>
        <w:rPr>
          <w:sz w:val="20"/>
          <w:szCs w:val="20"/>
        </w:rPr>
      </w:pPr>
      <w:r w:rsidRPr="005F7B03">
        <w:rPr>
          <w:sz w:val="20"/>
          <w:szCs w:val="20"/>
        </w:rPr>
        <w:t>K</w:t>
      </w:r>
      <w:r w:rsidRPr="005F7B03">
        <w:rPr>
          <w:rFonts w:ascii="Calibri" w:hAnsi="Calibri" w:cs="Calibri"/>
          <w:sz w:val="20"/>
          <w:szCs w:val="20"/>
        </w:rPr>
        <w:t> </w:t>
      </w:r>
      <w:r w:rsidRPr="005F7B03">
        <w:rPr>
          <w:sz w:val="20"/>
          <w:szCs w:val="20"/>
        </w:rPr>
        <w:t>tomuto záměru se lze vyjádřit písemně na adresu: Město Úštěk, Mírové náměstí 83,</w:t>
      </w:r>
      <w:r w:rsidR="008F2324">
        <w:rPr>
          <w:sz w:val="20"/>
          <w:szCs w:val="20"/>
        </w:rPr>
        <w:t xml:space="preserve"> </w:t>
      </w:r>
      <w:r w:rsidRPr="005F7B03">
        <w:rPr>
          <w:sz w:val="20"/>
          <w:szCs w:val="20"/>
        </w:rPr>
        <w:t>411</w:t>
      </w:r>
      <w:r w:rsidR="008F2324">
        <w:rPr>
          <w:sz w:val="20"/>
          <w:szCs w:val="20"/>
        </w:rPr>
        <w:t xml:space="preserve"> </w:t>
      </w:r>
      <w:r w:rsidRPr="005F7B03">
        <w:rPr>
          <w:sz w:val="20"/>
          <w:szCs w:val="20"/>
        </w:rPr>
        <w:t xml:space="preserve">45 Úštěk nebo lze písemné vyjádření předat osobně na podatelně úřadu do </w:t>
      </w:r>
      <w:r w:rsidR="00381694">
        <w:rPr>
          <w:sz w:val="20"/>
          <w:szCs w:val="20"/>
        </w:rPr>
        <w:t>3</w:t>
      </w:r>
      <w:r w:rsidR="008F2324">
        <w:rPr>
          <w:sz w:val="20"/>
          <w:szCs w:val="20"/>
        </w:rPr>
        <w:t>1</w:t>
      </w:r>
      <w:r w:rsidR="00480885" w:rsidRPr="005F7B03">
        <w:rPr>
          <w:sz w:val="20"/>
          <w:szCs w:val="20"/>
        </w:rPr>
        <w:t xml:space="preserve">. </w:t>
      </w:r>
      <w:r w:rsidR="00381694">
        <w:rPr>
          <w:sz w:val="20"/>
          <w:szCs w:val="20"/>
        </w:rPr>
        <w:t>8</w:t>
      </w:r>
      <w:r w:rsidR="00480885" w:rsidRPr="005F7B03">
        <w:rPr>
          <w:sz w:val="20"/>
          <w:szCs w:val="20"/>
        </w:rPr>
        <w:t>. 202</w:t>
      </w:r>
      <w:r w:rsidR="00381694">
        <w:rPr>
          <w:sz w:val="20"/>
          <w:szCs w:val="20"/>
        </w:rPr>
        <w:t>6</w:t>
      </w:r>
      <w:r w:rsidR="00480885" w:rsidRPr="005F7B03">
        <w:rPr>
          <w:sz w:val="20"/>
          <w:szCs w:val="20"/>
        </w:rPr>
        <w:t xml:space="preserve"> do 1</w:t>
      </w:r>
      <w:r w:rsidR="00D7220D">
        <w:rPr>
          <w:sz w:val="20"/>
          <w:szCs w:val="20"/>
        </w:rPr>
        <w:t>2</w:t>
      </w:r>
      <w:r w:rsidR="00480885" w:rsidRPr="005F7B03">
        <w:rPr>
          <w:sz w:val="20"/>
          <w:szCs w:val="20"/>
        </w:rPr>
        <w:t>.00 hodin</w:t>
      </w:r>
      <w:r w:rsidR="00D7220D">
        <w:rPr>
          <w:sz w:val="20"/>
          <w:szCs w:val="20"/>
        </w:rPr>
        <w:t>.</w:t>
      </w:r>
    </w:p>
    <w:p w14:paraId="5FE8C1A0" w14:textId="77777777" w:rsidR="0038142D" w:rsidRPr="005F7B03" w:rsidRDefault="0038142D" w:rsidP="0098571C">
      <w:pPr>
        <w:rPr>
          <w:sz w:val="20"/>
          <w:szCs w:val="20"/>
        </w:rPr>
      </w:pPr>
    </w:p>
    <w:p w14:paraId="5AF3817D" w14:textId="77777777" w:rsidR="00D7220D" w:rsidRDefault="00D7220D" w:rsidP="0098571C">
      <w:pPr>
        <w:rPr>
          <w:sz w:val="20"/>
          <w:szCs w:val="20"/>
        </w:rPr>
      </w:pPr>
    </w:p>
    <w:p w14:paraId="550A6A47" w14:textId="77777777" w:rsidR="0038142D" w:rsidRDefault="0038142D" w:rsidP="0098571C">
      <w:pPr>
        <w:rPr>
          <w:sz w:val="20"/>
          <w:szCs w:val="20"/>
        </w:rPr>
      </w:pPr>
    </w:p>
    <w:p w14:paraId="15A31F75" w14:textId="77777777" w:rsidR="00D7220D" w:rsidRPr="005F7B03" w:rsidRDefault="00D7220D" w:rsidP="00D7220D">
      <w:pPr>
        <w:spacing w:after="0"/>
        <w:rPr>
          <w:sz w:val="20"/>
          <w:szCs w:val="20"/>
        </w:rPr>
      </w:pPr>
      <w:r w:rsidRPr="005F7B03">
        <w:rPr>
          <w:sz w:val="20"/>
          <w:szCs w:val="20"/>
        </w:rPr>
        <w:t xml:space="preserve">                                                                                                    Tereza </w:t>
      </w:r>
      <w:proofErr w:type="spellStart"/>
      <w:r w:rsidRPr="005F7B03">
        <w:rPr>
          <w:sz w:val="20"/>
          <w:szCs w:val="20"/>
        </w:rPr>
        <w:t>Hnojílková</w:t>
      </w:r>
      <w:proofErr w:type="spellEnd"/>
      <w:r w:rsidRPr="005F7B03">
        <w:rPr>
          <w:sz w:val="20"/>
          <w:szCs w:val="20"/>
        </w:rPr>
        <w:t xml:space="preserve">, v. r.                          </w:t>
      </w:r>
    </w:p>
    <w:p w14:paraId="2DFA94DC" w14:textId="77777777" w:rsidR="00D7220D" w:rsidRPr="005F7B03" w:rsidRDefault="00D7220D" w:rsidP="00D7220D">
      <w:pPr>
        <w:spacing w:after="0"/>
        <w:rPr>
          <w:sz w:val="20"/>
          <w:szCs w:val="20"/>
        </w:rPr>
      </w:pPr>
      <w:r w:rsidRPr="005F7B03">
        <w:rPr>
          <w:sz w:val="20"/>
          <w:szCs w:val="20"/>
        </w:rPr>
        <w:t xml:space="preserve">                                                                                             Investiční a majetkový odbor      </w:t>
      </w:r>
    </w:p>
    <w:p w14:paraId="439DB79B" w14:textId="77777777" w:rsidR="00D7220D" w:rsidRDefault="00D7220D" w:rsidP="0098571C">
      <w:pPr>
        <w:rPr>
          <w:sz w:val="20"/>
          <w:szCs w:val="20"/>
        </w:rPr>
      </w:pPr>
    </w:p>
    <w:p w14:paraId="63ADA41C" w14:textId="77777777" w:rsidR="00D7220D" w:rsidRDefault="00D7220D" w:rsidP="0098571C">
      <w:pPr>
        <w:rPr>
          <w:sz w:val="20"/>
          <w:szCs w:val="20"/>
        </w:rPr>
      </w:pPr>
    </w:p>
    <w:p w14:paraId="0379F446" w14:textId="77777777" w:rsidR="00D7220D" w:rsidRDefault="00D7220D" w:rsidP="0098571C">
      <w:pPr>
        <w:rPr>
          <w:sz w:val="20"/>
          <w:szCs w:val="20"/>
        </w:rPr>
      </w:pPr>
    </w:p>
    <w:p w14:paraId="33A93991" w14:textId="37919558" w:rsidR="00D7220D" w:rsidRDefault="00D7220D" w:rsidP="0098571C">
      <w:pPr>
        <w:rPr>
          <w:sz w:val="20"/>
          <w:szCs w:val="20"/>
        </w:rPr>
      </w:pPr>
      <w:r>
        <w:rPr>
          <w:sz w:val="20"/>
          <w:szCs w:val="20"/>
        </w:rPr>
        <w:t xml:space="preserve">Vyvěšeno: </w:t>
      </w:r>
      <w:r w:rsidR="00A66066">
        <w:rPr>
          <w:sz w:val="20"/>
          <w:szCs w:val="20"/>
        </w:rPr>
        <w:t>1</w:t>
      </w:r>
      <w:r w:rsidR="00631D29">
        <w:rPr>
          <w:sz w:val="20"/>
          <w:szCs w:val="20"/>
        </w:rPr>
        <w:t>3</w:t>
      </w:r>
      <w:r w:rsidR="008F2324">
        <w:rPr>
          <w:sz w:val="20"/>
          <w:szCs w:val="20"/>
        </w:rPr>
        <w:t xml:space="preserve">. </w:t>
      </w:r>
      <w:r w:rsidR="00A66066">
        <w:rPr>
          <w:sz w:val="20"/>
          <w:szCs w:val="20"/>
        </w:rPr>
        <w:t>8</w:t>
      </w:r>
      <w:r w:rsidR="008F2324">
        <w:rPr>
          <w:sz w:val="20"/>
          <w:szCs w:val="20"/>
        </w:rPr>
        <w:t>. 202</w:t>
      </w:r>
      <w:r w:rsidR="00A66066">
        <w:rPr>
          <w:sz w:val="20"/>
          <w:szCs w:val="20"/>
        </w:rPr>
        <w:t>6</w:t>
      </w:r>
    </w:p>
    <w:p w14:paraId="1CB2749D" w14:textId="77777777" w:rsidR="00D7220D" w:rsidRDefault="00D7220D" w:rsidP="0098571C">
      <w:pPr>
        <w:rPr>
          <w:sz w:val="20"/>
          <w:szCs w:val="20"/>
        </w:rPr>
      </w:pPr>
    </w:p>
    <w:p w14:paraId="7E59911A" w14:textId="2D3B12DE" w:rsidR="0038142D" w:rsidRPr="005F7B03" w:rsidRDefault="0038142D" w:rsidP="0098571C">
      <w:pPr>
        <w:rPr>
          <w:sz w:val="20"/>
          <w:szCs w:val="20"/>
        </w:rPr>
      </w:pPr>
      <w:r w:rsidRPr="005F7B03">
        <w:rPr>
          <w:sz w:val="20"/>
          <w:szCs w:val="20"/>
        </w:rPr>
        <w:t>Sejmuto:</w:t>
      </w:r>
    </w:p>
    <w:p w14:paraId="1479CA60" w14:textId="77777777" w:rsidR="0038142D" w:rsidRPr="005F7B03" w:rsidRDefault="0038142D" w:rsidP="0098571C">
      <w:pPr>
        <w:rPr>
          <w:sz w:val="20"/>
          <w:szCs w:val="20"/>
        </w:rPr>
      </w:pPr>
    </w:p>
    <w:p w14:paraId="2C62ECD9" w14:textId="77777777" w:rsidR="0038142D" w:rsidRPr="005F7B03" w:rsidRDefault="0038142D" w:rsidP="0098571C">
      <w:pPr>
        <w:rPr>
          <w:sz w:val="20"/>
          <w:szCs w:val="20"/>
        </w:rPr>
      </w:pPr>
    </w:p>
    <w:p w14:paraId="66F528E5" w14:textId="012D8F19" w:rsidR="00480885" w:rsidRDefault="00480885" w:rsidP="00D7220D">
      <w:pPr>
        <w:spacing w:after="0"/>
      </w:pPr>
      <w:r w:rsidRPr="005F7B03">
        <w:rPr>
          <w:sz w:val="20"/>
          <w:szCs w:val="20"/>
        </w:rPr>
        <w:t xml:space="preserve">        </w:t>
      </w:r>
    </w:p>
    <w:p w14:paraId="008ECC0A" w14:textId="5665263F" w:rsidR="001225B3" w:rsidRPr="001225B3" w:rsidRDefault="001225B3" w:rsidP="0098571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</w:p>
    <w:p w14:paraId="757918C2" w14:textId="4D08B910" w:rsidR="004136B2" w:rsidRPr="004E0F69" w:rsidRDefault="001225B3" w:rsidP="00DD75B3">
      <w:r>
        <w:t xml:space="preserve">                                                                                                      </w:t>
      </w:r>
    </w:p>
    <w:sectPr w:rsidR="004136B2" w:rsidRPr="004E0F69" w:rsidSect="0088681E">
      <w:headerReference w:type="default" r:id="rId8"/>
      <w:footerReference w:type="default" r:id="rId9"/>
      <w:type w:val="continuous"/>
      <w:pgSz w:w="11906" w:h="16838" w:code="9"/>
      <w:pgMar w:top="2948" w:right="1134" w:bottom="2098" w:left="2268" w:header="1134" w:footer="90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9A17" w14:textId="77777777" w:rsidR="00E23CAE" w:rsidRDefault="00E23CAE" w:rsidP="006A4E7B">
      <w:r>
        <w:separator/>
      </w:r>
    </w:p>
  </w:endnote>
  <w:endnote w:type="continuationSeparator" w:id="0">
    <w:p w14:paraId="3D4127BD" w14:textId="77777777" w:rsidR="00E23CAE" w:rsidRDefault="00E23CAE" w:rsidP="006A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runa Ustek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4"/>
      <w:gridCol w:w="2211"/>
      <w:gridCol w:w="2608"/>
      <w:gridCol w:w="3005"/>
    </w:tblGrid>
    <w:tr w:rsidR="00D303F9" w:rsidRPr="00D303F9" w14:paraId="69A38C70" w14:textId="77777777" w:rsidTr="00995B8B">
      <w:tc>
        <w:tcPr>
          <w:tcW w:w="1814" w:type="dxa"/>
          <w:vAlign w:val="bottom"/>
        </w:tcPr>
        <w:p w14:paraId="3D911E24" w14:textId="77777777" w:rsidR="00D303F9" w:rsidRPr="00D303F9" w:rsidRDefault="00D303F9" w:rsidP="00D303F9">
          <w:pPr>
            <w:pStyle w:val="Zpat"/>
          </w:pPr>
          <w:r w:rsidRPr="00D303F9">
            <w:t>Měst</w:t>
          </w:r>
          <w:r w:rsidR="00995B8B">
            <w:t>o</w:t>
          </w:r>
          <w:r w:rsidRPr="00D303F9">
            <w:t xml:space="preserve"> Úštěk</w:t>
          </w:r>
        </w:p>
        <w:p w14:paraId="033E26CB" w14:textId="77777777" w:rsidR="00D303F9" w:rsidRPr="00D303F9" w:rsidRDefault="00D303F9" w:rsidP="00D303F9">
          <w:pPr>
            <w:pStyle w:val="Zpat"/>
          </w:pPr>
          <w:r w:rsidRPr="00D303F9">
            <w:t>IČ: 00264571</w:t>
          </w:r>
        </w:p>
      </w:tc>
      <w:tc>
        <w:tcPr>
          <w:tcW w:w="2211" w:type="dxa"/>
          <w:vAlign w:val="bottom"/>
        </w:tcPr>
        <w:p w14:paraId="0262F9D0" w14:textId="77777777" w:rsidR="00D303F9" w:rsidRPr="00D303F9" w:rsidRDefault="00D303F9" w:rsidP="00D303F9">
          <w:pPr>
            <w:pStyle w:val="Zpat"/>
          </w:pPr>
          <w:r w:rsidRPr="00D303F9">
            <w:t>Mírové náměstí 83</w:t>
          </w:r>
        </w:p>
        <w:p w14:paraId="2A165FA8" w14:textId="77777777" w:rsidR="00D303F9" w:rsidRPr="00D303F9" w:rsidRDefault="00D303F9" w:rsidP="00D303F9">
          <w:pPr>
            <w:pStyle w:val="Zpat"/>
          </w:pPr>
          <w:r w:rsidRPr="00D303F9">
            <w:t>411 45 Úštěk</w:t>
          </w:r>
        </w:p>
      </w:tc>
      <w:tc>
        <w:tcPr>
          <w:tcW w:w="2608" w:type="dxa"/>
          <w:vAlign w:val="bottom"/>
        </w:tcPr>
        <w:p w14:paraId="37607842" w14:textId="77777777" w:rsidR="00D303F9" w:rsidRPr="00D303F9" w:rsidRDefault="00D303F9" w:rsidP="00D303F9">
          <w:pPr>
            <w:pStyle w:val="Zpat"/>
          </w:pPr>
          <w:r w:rsidRPr="00D303F9">
            <w:t>Tel.: 416 795 452</w:t>
          </w:r>
        </w:p>
        <w:p w14:paraId="0AF25213" w14:textId="77777777" w:rsidR="00D303F9" w:rsidRPr="00072D8E" w:rsidRDefault="00072D8E" w:rsidP="00D303F9">
          <w:pPr>
            <w:pStyle w:val="Zpat"/>
          </w:pPr>
          <w:hyperlink r:id="rId1" w:history="1">
            <w:r w:rsidRPr="00072D8E">
              <w:rPr>
                <w:rStyle w:val="Hypertextovodkaz"/>
              </w:rPr>
              <w:t>www.mesto-ustek.cz</w:t>
            </w:r>
          </w:hyperlink>
        </w:p>
      </w:tc>
      <w:tc>
        <w:tcPr>
          <w:tcW w:w="3005" w:type="dxa"/>
          <w:vAlign w:val="bottom"/>
        </w:tcPr>
        <w:p w14:paraId="0D434B11" w14:textId="25FAAE71" w:rsidR="00D303F9" w:rsidRPr="00D303F9" w:rsidRDefault="00150182" w:rsidP="00D303F9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 wp14:anchorId="1D02D8D4" wp14:editId="1AB8814D">
                <wp:extent cx="1448107" cy="223200"/>
                <wp:effectExtent l="0" t="0" r="0" b="5715"/>
                <wp:docPr id="6" name="Štíty domů rgb (z SV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Štíty domů rgb (z SVG)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-986" t="-253" r="-986" b="-3587"/>
                        <a:stretch/>
                      </pic:blipFill>
                      <pic:spPr bwMode="auto">
                        <a:xfrm>
                          <a:off x="0" y="0"/>
                          <a:ext cx="1455208" cy="224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24F868B" w14:textId="77777777" w:rsidR="00442E33" w:rsidRPr="00D303F9" w:rsidRDefault="00442E33" w:rsidP="00D303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D8E1" w14:textId="77777777" w:rsidR="00E23CAE" w:rsidRDefault="00E23CAE" w:rsidP="006A4E7B">
      <w:bookmarkStart w:id="0" w:name="_Hlk485237819"/>
      <w:bookmarkEnd w:id="0"/>
      <w:r>
        <w:separator/>
      </w:r>
    </w:p>
  </w:footnote>
  <w:footnote w:type="continuationSeparator" w:id="0">
    <w:p w14:paraId="709BE3FE" w14:textId="77777777" w:rsidR="00E23CAE" w:rsidRDefault="00E23CAE" w:rsidP="006A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640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4820"/>
    </w:tblGrid>
    <w:tr w:rsidR="009D2C7C" w14:paraId="6D0BEE7B" w14:textId="77777777" w:rsidTr="00D303F9">
      <w:tc>
        <w:tcPr>
          <w:tcW w:w="4820" w:type="dxa"/>
        </w:tcPr>
        <w:p w14:paraId="541D27AE" w14:textId="77777777" w:rsidR="009D2C7C" w:rsidRDefault="00995B8B" w:rsidP="00D303F9">
          <w:pPr>
            <w:pStyle w:val="Zhlav"/>
            <w:jc w:val="lef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3ABEB1EF" wp14:editId="40BCF065">
                    <wp:extent cx="734400" cy="522000"/>
                    <wp:effectExtent l="0" t="0" r="8890" b="0"/>
                    <wp:docPr id="1" name="Logo Úštěk rgb (z SVG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734400" cy="522000"/>
                              <a:chOff x="0" y="0"/>
                              <a:chExt cx="547068" cy="388581"/>
                            </a:xfrm>
                            <a:solidFill>
                              <a:srgbClr val="262425"/>
                            </a:solidFill>
                          </wpg:grpSpPr>
                          <wps:wsp>
                            <wps:cNvPr id="2" name="Volný tvar: obrazec 2"/>
                            <wps:cNvSpPr/>
                            <wps:spPr>
                              <a:xfrm>
                                <a:off x="9734" y="211416"/>
                                <a:ext cx="118862" cy="177165"/>
                              </a:xfrm>
                              <a:custGeom>
                                <a:avLst/>
                                <a:gdLst>
                                  <a:gd name="connsiteX0" fmla="*/ 0 w 118862"/>
                                  <a:gd name="connsiteY0" fmla="*/ 119139 h 177165"/>
                                  <a:gd name="connsiteX1" fmla="*/ 0 w 118862"/>
                                  <a:gd name="connsiteY1" fmla="*/ 43653 h 177165"/>
                                  <a:gd name="connsiteX2" fmla="*/ 29280 w 118862"/>
                                  <a:gd name="connsiteY2" fmla="*/ 43653 h 177165"/>
                                  <a:gd name="connsiteX3" fmla="*/ 29280 w 118862"/>
                                  <a:gd name="connsiteY3" fmla="*/ 123215 h 177165"/>
                                  <a:gd name="connsiteX4" fmla="*/ 59331 w 118862"/>
                                  <a:gd name="connsiteY4" fmla="*/ 155238 h 177165"/>
                                  <a:gd name="connsiteX5" fmla="*/ 89583 w 118862"/>
                                  <a:gd name="connsiteY5" fmla="*/ 123215 h 177165"/>
                                  <a:gd name="connsiteX6" fmla="*/ 89583 w 118862"/>
                                  <a:gd name="connsiteY6" fmla="*/ 43653 h 177165"/>
                                  <a:gd name="connsiteX7" fmla="*/ 118862 w 118862"/>
                                  <a:gd name="connsiteY7" fmla="*/ 43653 h 177165"/>
                                  <a:gd name="connsiteX8" fmla="*/ 118862 w 118862"/>
                                  <a:gd name="connsiteY8" fmla="*/ 119139 h 177165"/>
                                  <a:gd name="connsiteX9" fmla="*/ 59331 w 118862"/>
                                  <a:gd name="connsiteY9" fmla="*/ 177165 h 177165"/>
                                  <a:gd name="connsiteX10" fmla="*/ 0 w 118862"/>
                                  <a:gd name="connsiteY10" fmla="*/ 119139 h 177165"/>
                                  <a:gd name="connsiteX11" fmla="*/ 34157 w 118862"/>
                                  <a:gd name="connsiteY11" fmla="*/ 20564 h 177165"/>
                                  <a:gd name="connsiteX12" fmla="*/ 89392 w 118862"/>
                                  <a:gd name="connsiteY12" fmla="*/ 0 h 177165"/>
                                  <a:gd name="connsiteX13" fmla="*/ 96022 w 118862"/>
                                  <a:gd name="connsiteY13" fmla="*/ 21336 h 177165"/>
                                  <a:gd name="connsiteX14" fmla="*/ 39424 w 118862"/>
                                  <a:gd name="connsiteY14" fmla="*/ 37452 h 177165"/>
                                  <a:gd name="connsiteX15" fmla="*/ 34157 w 118862"/>
                                  <a:gd name="connsiteY15" fmla="*/ 20564 h 1771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118862" h="177165">
                                    <a:moveTo>
                                      <a:pt x="0" y="119139"/>
                                    </a:moveTo>
                                    <a:lnTo>
                                      <a:pt x="0" y="43653"/>
                                    </a:lnTo>
                                    <a:lnTo>
                                      <a:pt x="29280" y="43653"/>
                                    </a:lnTo>
                                    <a:lnTo>
                                      <a:pt x="29280" y="123215"/>
                                    </a:lnTo>
                                    <a:cubicBezTo>
                                      <a:pt x="29280" y="144180"/>
                                      <a:pt x="39815" y="155238"/>
                                      <a:pt x="59331" y="155238"/>
                                    </a:cubicBezTo>
                                    <a:cubicBezTo>
                                      <a:pt x="78848" y="155238"/>
                                      <a:pt x="89583" y="144180"/>
                                      <a:pt x="89583" y="123215"/>
                                    </a:cubicBezTo>
                                    <a:lnTo>
                                      <a:pt x="89583" y="43653"/>
                                    </a:lnTo>
                                    <a:lnTo>
                                      <a:pt x="118862" y="43653"/>
                                    </a:lnTo>
                                    <a:lnTo>
                                      <a:pt x="118862" y="119139"/>
                                    </a:lnTo>
                                    <a:cubicBezTo>
                                      <a:pt x="118862" y="156982"/>
                                      <a:pt x="98365" y="177165"/>
                                      <a:pt x="59331" y="177165"/>
                                    </a:cubicBezTo>
                                    <a:cubicBezTo>
                                      <a:pt x="20298" y="177165"/>
                                      <a:pt x="0" y="156982"/>
                                      <a:pt x="0" y="119139"/>
                                    </a:cubicBezTo>
                                    <a:moveTo>
                                      <a:pt x="34157" y="20564"/>
                                    </a:moveTo>
                                    <a:lnTo>
                                      <a:pt x="89392" y="0"/>
                                    </a:lnTo>
                                    <a:lnTo>
                                      <a:pt x="96022" y="21336"/>
                                    </a:lnTo>
                                    <a:lnTo>
                                      <a:pt x="39424" y="37452"/>
                                    </a:lnTo>
                                    <a:lnTo>
                                      <a:pt x="34157" y="205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Volný tvar: obrazec 3"/>
                            <wps:cNvSpPr/>
                            <wps:spPr>
                              <a:xfrm>
                                <a:off x="146173" y="240715"/>
                                <a:ext cx="91913" cy="147866"/>
                              </a:xfrm>
                              <a:custGeom>
                                <a:avLst/>
                                <a:gdLst>
                                  <a:gd name="connsiteX0" fmla="*/ 91913 w 91913"/>
                                  <a:gd name="connsiteY0" fmla="*/ 116624 h 147866"/>
                                  <a:gd name="connsiteX1" fmla="*/ 46241 w 91913"/>
                                  <a:gd name="connsiteY1" fmla="*/ 147866 h 147866"/>
                                  <a:gd name="connsiteX2" fmla="*/ 769 w 91913"/>
                                  <a:gd name="connsiteY2" fmla="*/ 112547 h 147866"/>
                                  <a:gd name="connsiteX3" fmla="*/ 26915 w 91913"/>
                                  <a:gd name="connsiteY3" fmla="*/ 110414 h 147866"/>
                                  <a:gd name="connsiteX4" fmla="*/ 47212 w 91913"/>
                                  <a:gd name="connsiteY4" fmla="*/ 129045 h 147866"/>
                                  <a:gd name="connsiteX5" fmla="*/ 64196 w 91913"/>
                                  <a:gd name="connsiteY5" fmla="*/ 118567 h 147866"/>
                                  <a:gd name="connsiteX6" fmla="*/ 38040 w 91913"/>
                                  <a:gd name="connsiteY6" fmla="*/ 102651 h 147866"/>
                                  <a:gd name="connsiteX7" fmla="*/ 1159 w 91913"/>
                                  <a:gd name="connsiteY7" fmla="*/ 70637 h 147866"/>
                                  <a:gd name="connsiteX8" fmla="*/ 45460 w 91913"/>
                                  <a:gd name="connsiteY8" fmla="*/ 40367 h 147866"/>
                                  <a:gd name="connsiteX9" fmla="*/ 86446 w 91913"/>
                                  <a:gd name="connsiteY9" fmla="*/ 72571 h 147866"/>
                                  <a:gd name="connsiteX10" fmla="*/ 61852 w 91913"/>
                                  <a:gd name="connsiteY10" fmla="*/ 74705 h 147866"/>
                                  <a:gd name="connsiteX11" fmla="*/ 44879 w 91913"/>
                                  <a:gd name="connsiteY11" fmla="*/ 59188 h 147866"/>
                                  <a:gd name="connsiteX12" fmla="*/ 28286 w 91913"/>
                                  <a:gd name="connsiteY12" fmla="*/ 69085 h 147866"/>
                                  <a:gd name="connsiteX13" fmla="*/ 53461 w 91913"/>
                                  <a:gd name="connsiteY13" fmla="*/ 83058 h 147866"/>
                                  <a:gd name="connsiteX14" fmla="*/ 91913 w 91913"/>
                                  <a:gd name="connsiteY14" fmla="*/ 116624 h 147866"/>
                                  <a:gd name="connsiteX15" fmla="*/ 56585 w 91913"/>
                                  <a:gd name="connsiteY15" fmla="*/ 33376 h 147866"/>
                                  <a:gd name="connsiteX16" fmla="*/ 35116 w 91913"/>
                                  <a:gd name="connsiteY16" fmla="*/ 33376 h 147866"/>
                                  <a:gd name="connsiteX17" fmla="*/ 7989 w 91913"/>
                                  <a:gd name="connsiteY17" fmla="*/ 0 h 147866"/>
                                  <a:gd name="connsiteX18" fmla="*/ 29648 w 91913"/>
                                  <a:gd name="connsiteY18" fmla="*/ 0 h 147866"/>
                                  <a:gd name="connsiteX19" fmla="*/ 45850 w 91913"/>
                                  <a:gd name="connsiteY19" fmla="*/ 16878 h 147866"/>
                                  <a:gd name="connsiteX20" fmla="*/ 61852 w 91913"/>
                                  <a:gd name="connsiteY20" fmla="*/ 0 h 147866"/>
                                  <a:gd name="connsiteX21" fmla="*/ 83522 w 91913"/>
                                  <a:gd name="connsiteY21" fmla="*/ 0 h 147866"/>
                                  <a:gd name="connsiteX22" fmla="*/ 56585 w 91913"/>
                                  <a:gd name="connsiteY22" fmla="*/ 33376 h 147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</a:cxnLst>
                                <a:rect l="l" t="t" r="r" b="b"/>
                                <a:pathLst>
                                  <a:path w="91913" h="147866">
                                    <a:moveTo>
                                      <a:pt x="91913" y="116624"/>
                                    </a:moveTo>
                                    <a:cubicBezTo>
                                      <a:pt x="91913" y="134864"/>
                                      <a:pt x="76492" y="147866"/>
                                      <a:pt x="46241" y="147866"/>
                                    </a:cubicBezTo>
                                    <a:cubicBezTo>
                                      <a:pt x="19895" y="147866"/>
                                      <a:pt x="-4699" y="136998"/>
                                      <a:pt x="769" y="112547"/>
                                    </a:cubicBezTo>
                                    <a:lnTo>
                                      <a:pt x="26915" y="110414"/>
                                    </a:lnTo>
                                    <a:cubicBezTo>
                                      <a:pt x="24191" y="122444"/>
                                      <a:pt x="33554" y="129045"/>
                                      <a:pt x="47212" y="129045"/>
                                    </a:cubicBezTo>
                                    <a:cubicBezTo>
                                      <a:pt x="58338" y="129045"/>
                                      <a:pt x="64196" y="124968"/>
                                      <a:pt x="64196" y="118567"/>
                                    </a:cubicBezTo>
                                    <a:cubicBezTo>
                                      <a:pt x="64196" y="112357"/>
                                      <a:pt x="59319" y="108090"/>
                                      <a:pt x="38040" y="102651"/>
                                    </a:cubicBezTo>
                                    <a:cubicBezTo>
                                      <a:pt x="10522" y="95469"/>
                                      <a:pt x="1159" y="85192"/>
                                      <a:pt x="1159" y="70637"/>
                                    </a:cubicBezTo>
                                    <a:cubicBezTo>
                                      <a:pt x="1159" y="52588"/>
                                      <a:pt x="18133" y="40367"/>
                                      <a:pt x="45460" y="40367"/>
                                    </a:cubicBezTo>
                                    <a:cubicBezTo>
                                      <a:pt x="68101" y="40367"/>
                                      <a:pt x="89180" y="50644"/>
                                      <a:pt x="86446" y="72571"/>
                                    </a:cubicBezTo>
                                    <a:lnTo>
                                      <a:pt x="61852" y="74705"/>
                                    </a:lnTo>
                                    <a:cubicBezTo>
                                      <a:pt x="63224" y="64808"/>
                                      <a:pt x="56385" y="59188"/>
                                      <a:pt x="44879" y="59188"/>
                                    </a:cubicBezTo>
                                    <a:cubicBezTo>
                                      <a:pt x="34144" y="59188"/>
                                      <a:pt x="28286" y="63456"/>
                                      <a:pt x="28286" y="69085"/>
                                    </a:cubicBezTo>
                                    <a:cubicBezTo>
                                      <a:pt x="28286" y="75095"/>
                                      <a:pt x="33754" y="78400"/>
                                      <a:pt x="53461" y="83058"/>
                                    </a:cubicBezTo>
                                    <a:cubicBezTo>
                                      <a:pt x="81760" y="89840"/>
                                      <a:pt x="91913" y="101679"/>
                                      <a:pt x="91913" y="116624"/>
                                    </a:cubicBezTo>
                                    <a:moveTo>
                                      <a:pt x="56585" y="33376"/>
                                    </a:moveTo>
                                    <a:lnTo>
                                      <a:pt x="35116" y="33376"/>
                                    </a:lnTo>
                                    <a:lnTo>
                                      <a:pt x="7989" y="0"/>
                                    </a:lnTo>
                                    <a:lnTo>
                                      <a:pt x="29648" y="0"/>
                                    </a:lnTo>
                                    <a:lnTo>
                                      <a:pt x="45850" y="16878"/>
                                    </a:lnTo>
                                    <a:lnTo>
                                      <a:pt x="61852" y="0"/>
                                    </a:lnTo>
                                    <a:lnTo>
                                      <a:pt x="83522" y="0"/>
                                    </a:lnTo>
                                    <a:lnTo>
                                      <a:pt x="56585" y="333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Volný tvar: obrazec 4"/>
                            <wps:cNvSpPr/>
                            <wps:spPr>
                              <a:xfrm>
                                <a:off x="243925" y="246535"/>
                                <a:ext cx="75333" cy="142046"/>
                              </a:xfrm>
                              <a:custGeom>
                                <a:avLst/>
                                <a:gdLst>
                                  <a:gd name="connsiteX0" fmla="*/ 0 w 75333"/>
                                  <a:gd name="connsiteY0" fmla="*/ 57245 h 142046"/>
                                  <a:gd name="connsiteX1" fmla="*/ 0 w 75333"/>
                                  <a:gd name="connsiteY1" fmla="*/ 38033 h 142046"/>
                                  <a:gd name="connsiteX2" fmla="*/ 17564 w 75333"/>
                                  <a:gd name="connsiteY2" fmla="*/ 38033 h 142046"/>
                                  <a:gd name="connsiteX3" fmla="*/ 17564 w 75333"/>
                                  <a:gd name="connsiteY3" fmla="*/ 7953 h 142046"/>
                                  <a:gd name="connsiteX4" fmla="*/ 45282 w 75333"/>
                                  <a:gd name="connsiteY4" fmla="*/ 0 h 142046"/>
                                  <a:gd name="connsiteX5" fmla="*/ 45282 w 75333"/>
                                  <a:gd name="connsiteY5" fmla="*/ 38033 h 142046"/>
                                  <a:gd name="connsiteX6" fmla="*/ 75333 w 75333"/>
                                  <a:gd name="connsiteY6" fmla="*/ 38033 h 142046"/>
                                  <a:gd name="connsiteX7" fmla="*/ 75333 w 75333"/>
                                  <a:gd name="connsiteY7" fmla="*/ 57245 h 142046"/>
                                  <a:gd name="connsiteX8" fmla="*/ 45282 w 75333"/>
                                  <a:gd name="connsiteY8" fmla="*/ 57245 h 142046"/>
                                  <a:gd name="connsiteX9" fmla="*/ 45282 w 75333"/>
                                  <a:gd name="connsiteY9" fmla="*/ 107118 h 142046"/>
                                  <a:gd name="connsiteX10" fmla="*/ 57379 w 75333"/>
                                  <a:gd name="connsiteY10" fmla="*/ 120120 h 142046"/>
                                  <a:gd name="connsiteX11" fmla="*/ 71237 w 75333"/>
                                  <a:gd name="connsiteY11" fmla="*/ 116824 h 142046"/>
                                  <a:gd name="connsiteX12" fmla="*/ 73000 w 75333"/>
                                  <a:gd name="connsiteY12" fmla="*/ 136417 h 142046"/>
                                  <a:gd name="connsiteX13" fmla="*/ 48206 w 75333"/>
                                  <a:gd name="connsiteY13" fmla="*/ 142046 h 142046"/>
                                  <a:gd name="connsiteX14" fmla="*/ 17564 w 75333"/>
                                  <a:gd name="connsiteY14" fmla="*/ 110614 h 142046"/>
                                  <a:gd name="connsiteX15" fmla="*/ 17564 w 75333"/>
                                  <a:gd name="connsiteY15" fmla="*/ 57245 h 142046"/>
                                  <a:gd name="connsiteX16" fmla="*/ 0 w 75333"/>
                                  <a:gd name="connsiteY16" fmla="*/ 57245 h 14204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</a:cxnLst>
                                <a:rect l="l" t="t" r="r" b="b"/>
                                <a:pathLst>
                                  <a:path w="75333" h="142046">
                                    <a:moveTo>
                                      <a:pt x="0" y="57245"/>
                                    </a:moveTo>
                                    <a:lnTo>
                                      <a:pt x="0" y="38033"/>
                                    </a:lnTo>
                                    <a:lnTo>
                                      <a:pt x="17564" y="38033"/>
                                    </a:lnTo>
                                    <a:lnTo>
                                      <a:pt x="17564" y="7953"/>
                                    </a:lnTo>
                                    <a:lnTo>
                                      <a:pt x="45282" y="0"/>
                                    </a:lnTo>
                                    <a:lnTo>
                                      <a:pt x="45282" y="38033"/>
                                    </a:lnTo>
                                    <a:lnTo>
                                      <a:pt x="75333" y="38033"/>
                                    </a:lnTo>
                                    <a:lnTo>
                                      <a:pt x="75333" y="57245"/>
                                    </a:lnTo>
                                    <a:lnTo>
                                      <a:pt x="45282" y="57245"/>
                                    </a:lnTo>
                                    <a:lnTo>
                                      <a:pt x="45282" y="107118"/>
                                    </a:lnTo>
                                    <a:cubicBezTo>
                                      <a:pt x="45282" y="115462"/>
                                      <a:pt x="49768" y="120120"/>
                                      <a:pt x="57379" y="120120"/>
                                    </a:cubicBezTo>
                                    <a:cubicBezTo>
                                      <a:pt x="62065" y="120120"/>
                                      <a:pt x="67142" y="118758"/>
                                      <a:pt x="71237" y="116824"/>
                                    </a:cubicBezTo>
                                    <a:lnTo>
                                      <a:pt x="73000" y="136417"/>
                                    </a:lnTo>
                                    <a:cubicBezTo>
                                      <a:pt x="66751" y="139522"/>
                                      <a:pt x="58941" y="142046"/>
                                      <a:pt x="48206" y="142046"/>
                                    </a:cubicBezTo>
                                    <a:cubicBezTo>
                                      <a:pt x="31232" y="142046"/>
                                      <a:pt x="17564" y="133512"/>
                                      <a:pt x="17564" y="110614"/>
                                    </a:cubicBezTo>
                                    <a:lnTo>
                                      <a:pt x="17564" y="57245"/>
                                    </a:lnTo>
                                    <a:lnTo>
                                      <a:pt x="0" y="572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Volný tvar: obrazec 5"/>
                            <wps:cNvSpPr/>
                            <wps:spPr>
                              <a:xfrm>
                                <a:off x="327269" y="240706"/>
                                <a:ext cx="101584" cy="147875"/>
                              </a:xfrm>
                              <a:custGeom>
                                <a:avLst/>
                                <a:gdLst>
                                  <a:gd name="connsiteX0" fmla="*/ 100708 w 101584"/>
                                  <a:gd name="connsiteY0" fmla="*/ 101689 h 147875"/>
                                  <a:gd name="connsiteX1" fmla="*/ 28889 w 101584"/>
                                  <a:gd name="connsiteY1" fmla="*/ 101689 h 147875"/>
                                  <a:gd name="connsiteX2" fmla="*/ 52502 w 101584"/>
                                  <a:gd name="connsiteY2" fmla="*/ 128664 h 147875"/>
                                  <a:gd name="connsiteX3" fmla="*/ 71428 w 101584"/>
                                  <a:gd name="connsiteY3" fmla="*/ 112947 h 147875"/>
                                  <a:gd name="connsiteX4" fmla="*/ 98955 w 101584"/>
                                  <a:gd name="connsiteY4" fmla="*/ 115081 h 147875"/>
                                  <a:gd name="connsiteX5" fmla="*/ 52502 w 101584"/>
                                  <a:gd name="connsiteY5" fmla="*/ 147876 h 147875"/>
                                  <a:gd name="connsiteX6" fmla="*/ 0 w 101584"/>
                                  <a:gd name="connsiteY6" fmla="*/ 93926 h 147875"/>
                                  <a:gd name="connsiteX7" fmla="*/ 51911 w 101584"/>
                                  <a:gd name="connsiteY7" fmla="*/ 40367 h 147875"/>
                                  <a:gd name="connsiteX8" fmla="*/ 100708 w 101584"/>
                                  <a:gd name="connsiteY8" fmla="*/ 101689 h 147875"/>
                                  <a:gd name="connsiteX9" fmla="*/ 62646 w 101584"/>
                                  <a:gd name="connsiteY9" fmla="*/ 33385 h 147875"/>
                                  <a:gd name="connsiteX10" fmla="*/ 41186 w 101584"/>
                                  <a:gd name="connsiteY10" fmla="*/ 33385 h 147875"/>
                                  <a:gd name="connsiteX11" fmla="*/ 14049 w 101584"/>
                                  <a:gd name="connsiteY11" fmla="*/ 0 h 147875"/>
                                  <a:gd name="connsiteX12" fmla="*/ 35719 w 101584"/>
                                  <a:gd name="connsiteY12" fmla="*/ 0 h 147875"/>
                                  <a:gd name="connsiteX13" fmla="*/ 51911 w 101584"/>
                                  <a:gd name="connsiteY13" fmla="*/ 16888 h 147875"/>
                                  <a:gd name="connsiteX14" fmla="*/ 67923 w 101584"/>
                                  <a:gd name="connsiteY14" fmla="*/ 0 h 147875"/>
                                  <a:gd name="connsiteX15" fmla="*/ 89583 w 101584"/>
                                  <a:gd name="connsiteY15" fmla="*/ 0 h 147875"/>
                                  <a:gd name="connsiteX16" fmla="*/ 62646 w 101584"/>
                                  <a:gd name="connsiteY16" fmla="*/ 33385 h 147875"/>
                                  <a:gd name="connsiteX17" fmla="*/ 29080 w 101584"/>
                                  <a:gd name="connsiteY17" fmla="*/ 84030 h 147875"/>
                                  <a:gd name="connsiteX18" fmla="*/ 73971 w 101584"/>
                                  <a:gd name="connsiteY18" fmla="*/ 84030 h 147875"/>
                                  <a:gd name="connsiteX19" fmla="*/ 52502 w 101584"/>
                                  <a:gd name="connsiteY19" fmla="*/ 59579 h 147875"/>
                                  <a:gd name="connsiteX20" fmla="*/ 29080 w 101584"/>
                                  <a:gd name="connsiteY20" fmla="*/ 84030 h 1478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01584" h="147875">
                                    <a:moveTo>
                                      <a:pt x="100708" y="101689"/>
                                    </a:moveTo>
                                    <a:lnTo>
                                      <a:pt x="28889" y="101689"/>
                                    </a:lnTo>
                                    <a:cubicBezTo>
                                      <a:pt x="30642" y="120510"/>
                                      <a:pt x="39233" y="128664"/>
                                      <a:pt x="52502" y="128664"/>
                                    </a:cubicBezTo>
                                    <a:cubicBezTo>
                                      <a:pt x="63817" y="128664"/>
                                      <a:pt x="70656" y="123034"/>
                                      <a:pt x="71428" y="112947"/>
                                    </a:cubicBezTo>
                                    <a:lnTo>
                                      <a:pt x="98955" y="115081"/>
                                    </a:lnTo>
                                    <a:cubicBezTo>
                                      <a:pt x="95631" y="134093"/>
                                      <a:pt x="80020" y="147876"/>
                                      <a:pt x="52502" y="147876"/>
                                    </a:cubicBezTo>
                                    <a:cubicBezTo>
                                      <a:pt x="20879" y="147876"/>
                                      <a:pt x="0" y="126530"/>
                                      <a:pt x="0" y="93926"/>
                                    </a:cubicBezTo>
                                    <a:cubicBezTo>
                                      <a:pt x="0" y="63075"/>
                                      <a:pt x="20107" y="40367"/>
                                      <a:pt x="51911" y="40367"/>
                                    </a:cubicBezTo>
                                    <a:cubicBezTo>
                                      <a:pt x="87239" y="40367"/>
                                      <a:pt x="105975" y="68504"/>
                                      <a:pt x="100708" y="101689"/>
                                    </a:cubicBezTo>
                                    <a:moveTo>
                                      <a:pt x="62646" y="33385"/>
                                    </a:moveTo>
                                    <a:lnTo>
                                      <a:pt x="41186" y="33385"/>
                                    </a:lnTo>
                                    <a:lnTo>
                                      <a:pt x="14049" y="0"/>
                                    </a:lnTo>
                                    <a:lnTo>
                                      <a:pt x="35719" y="0"/>
                                    </a:lnTo>
                                    <a:lnTo>
                                      <a:pt x="51911" y="16888"/>
                                    </a:lnTo>
                                    <a:lnTo>
                                      <a:pt x="67923" y="0"/>
                                    </a:lnTo>
                                    <a:lnTo>
                                      <a:pt x="89583" y="0"/>
                                    </a:lnTo>
                                    <a:lnTo>
                                      <a:pt x="62646" y="33385"/>
                                    </a:lnTo>
                                    <a:close/>
                                    <a:moveTo>
                                      <a:pt x="29080" y="84030"/>
                                    </a:moveTo>
                                    <a:lnTo>
                                      <a:pt x="73971" y="84030"/>
                                    </a:lnTo>
                                    <a:cubicBezTo>
                                      <a:pt x="73971" y="68894"/>
                                      <a:pt x="66551" y="59579"/>
                                      <a:pt x="52502" y="59579"/>
                                    </a:cubicBezTo>
                                    <a:cubicBezTo>
                                      <a:pt x="40205" y="59579"/>
                                      <a:pt x="31613" y="67532"/>
                                      <a:pt x="29080" y="8403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Volný tvar: obrazec 7"/>
                            <wps:cNvSpPr/>
                            <wps:spPr>
                              <a:xfrm>
                                <a:off x="446122" y="240715"/>
                                <a:ext cx="100117" cy="144370"/>
                              </a:xfrm>
                              <a:custGeom>
                                <a:avLst/>
                                <a:gdLst>
                                  <a:gd name="connsiteX0" fmla="*/ 67332 w 100117"/>
                                  <a:gd name="connsiteY0" fmla="*/ 144370 h 144370"/>
                                  <a:gd name="connsiteX1" fmla="*/ 38833 w 100117"/>
                                  <a:gd name="connsiteY1" fmla="*/ 105366 h 144370"/>
                                  <a:gd name="connsiteX2" fmla="*/ 27908 w 100117"/>
                                  <a:gd name="connsiteY2" fmla="*/ 116624 h 144370"/>
                                  <a:gd name="connsiteX3" fmla="*/ 27908 w 100117"/>
                                  <a:gd name="connsiteY3" fmla="*/ 144370 h 144370"/>
                                  <a:gd name="connsiteX4" fmla="*/ 0 w 100117"/>
                                  <a:gd name="connsiteY4" fmla="*/ 144370 h 144370"/>
                                  <a:gd name="connsiteX5" fmla="*/ 0 w 100117"/>
                                  <a:gd name="connsiteY5" fmla="*/ 0 h 144370"/>
                                  <a:gd name="connsiteX6" fmla="*/ 27908 w 100117"/>
                                  <a:gd name="connsiteY6" fmla="*/ 0 h 144370"/>
                                  <a:gd name="connsiteX7" fmla="*/ 27908 w 100117"/>
                                  <a:gd name="connsiteY7" fmla="*/ 85963 h 144370"/>
                                  <a:gd name="connsiteX8" fmla="*/ 66551 w 100117"/>
                                  <a:gd name="connsiteY8" fmla="*/ 43853 h 144370"/>
                                  <a:gd name="connsiteX9" fmla="*/ 98755 w 100117"/>
                                  <a:gd name="connsiteY9" fmla="*/ 43853 h 144370"/>
                                  <a:gd name="connsiteX10" fmla="*/ 55626 w 100117"/>
                                  <a:gd name="connsiteY10" fmla="*/ 88097 h 144370"/>
                                  <a:gd name="connsiteX11" fmla="*/ 100117 w 100117"/>
                                  <a:gd name="connsiteY11" fmla="*/ 144370 h 1443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00117" h="144370">
                                    <a:moveTo>
                                      <a:pt x="67332" y="144370"/>
                                    </a:moveTo>
                                    <a:lnTo>
                                      <a:pt x="38833" y="105366"/>
                                    </a:lnTo>
                                    <a:lnTo>
                                      <a:pt x="27908" y="116624"/>
                                    </a:lnTo>
                                    <a:lnTo>
                                      <a:pt x="27908" y="144370"/>
                                    </a:lnTo>
                                    <a:lnTo>
                                      <a:pt x="0" y="14437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908" y="0"/>
                                    </a:lnTo>
                                    <a:lnTo>
                                      <a:pt x="27908" y="85963"/>
                                    </a:lnTo>
                                    <a:lnTo>
                                      <a:pt x="66551" y="43853"/>
                                    </a:lnTo>
                                    <a:lnTo>
                                      <a:pt x="98755" y="43853"/>
                                    </a:lnTo>
                                    <a:lnTo>
                                      <a:pt x="55626" y="88097"/>
                                    </a:lnTo>
                                    <a:lnTo>
                                      <a:pt x="100117" y="1443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Volný tvar: obrazec 8"/>
                            <wps:cNvSpPr/>
                            <wps:spPr>
                              <a:xfrm>
                                <a:off x="0" y="0"/>
                                <a:ext cx="547068" cy="169897"/>
                              </a:xfrm>
                              <a:custGeom>
                                <a:avLst/>
                                <a:gdLst>
                                  <a:gd name="connsiteX0" fmla="*/ 449056 w 547068"/>
                                  <a:gd name="connsiteY0" fmla="*/ 124 h 169897"/>
                                  <a:gd name="connsiteX1" fmla="*/ 448989 w 547068"/>
                                  <a:gd name="connsiteY1" fmla="*/ 0 h 169897"/>
                                  <a:gd name="connsiteX2" fmla="*/ 361159 w 547068"/>
                                  <a:gd name="connsiteY2" fmla="*/ 152257 h 169897"/>
                                  <a:gd name="connsiteX3" fmla="*/ 273339 w 547068"/>
                                  <a:gd name="connsiteY3" fmla="*/ 124 h 169897"/>
                                  <a:gd name="connsiteX4" fmla="*/ 273272 w 547068"/>
                                  <a:gd name="connsiteY4" fmla="*/ 0 h 169897"/>
                                  <a:gd name="connsiteX5" fmla="*/ 185671 w 547068"/>
                                  <a:gd name="connsiteY5" fmla="*/ 151857 h 169897"/>
                                  <a:gd name="connsiteX6" fmla="*/ 98069 w 547068"/>
                                  <a:gd name="connsiteY6" fmla="*/ 124 h 169897"/>
                                  <a:gd name="connsiteX7" fmla="*/ 98003 w 547068"/>
                                  <a:gd name="connsiteY7" fmla="*/ 0 h 169897"/>
                                  <a:gd name="connsiteX8" fmla="*/ 67 w 547068"/>
                                  <a:gd name="connsiteY8" fmla="*/ 169774 h 169897"/>
                                  <a:gd name="connsiteX9" fmla="*/ 0 w 547068"/>
                                  <a:gd name="connsiteY9" fmla="*/ 169897 h 169897"/>
                                  <a:gd name="connsiteX10" fmla="*/ 547068 w 547068"/>
                                  <a:gd name="connsiteY10" fmla="*/ 169897 h 169897"/>
                                  <a:gd name="connsiteX11" fmla="*/ 449056 w 547068"/>
                                  <a:gd name="connsiteY11" fmla="*/ 124 h 169897"/>
                                  <a:gd name="connsiteX12" fmla="*/ 422148 w 547068"/>
                                  <a:gd name="connsiteY12" fmla="*/ 69866 h 169897"/>
                                  <a:gd name="connsiteX13" fmla="*/ 448999 w 547068"/>
                                  <a:gd name="connsiteY13" fmla="*/ 23327 h 169897"/>
                                  <a:gd name="connsiteX14" fmla="*/ 475859 w 547068"/>
                                  <a:gd name="connsiteY14" fmla="*/ 69866 h 169897"/>
                                  <a:gd name="connsiteX15" fmla="*/ 422148 w 547068"/>
                                  <a:gd name="connsiteY15" fmla="*/ 69866 h 169897"/>
                                  <a:gd name="connsiteX16" fmla="*/ 482594 w 547068"/>
                                  <a:gd name="connsiteY16" fmla="*/ 81524 h 169897"/>
                                  <a:gd name="connsiteX17" fmla="*/ 501615 w 547068"/>
                                  <a:gd name="connsiteY17" fmla="*/ 114481 h 169897"/>
                                  <a:gd name="connsiteX18" fmla="*/ 396411 w 547068"/>
                                  <a:gd name="connsiteY18" fmla="*/ 114481 h 169897"/>
                                  <a:gd name="connsiteX19" fmla="*/ 415423 w 547068"/>
                                  <a:gd name="connsiteY19" fmla="*/ 81524 h 169897"/>
                                  <a:gd name="connsiteX20" fmla="*/ 482594 w 547068"/>
                                  <a:gd name="connsiteY20" fmla="*/ 81524 h 169897"/>
                                  <a:gd name="connsiteX21" fmla="*/ 508349 w 547068"/>
                                  <a:gd name="connsiteY21" fmla="*/ 126130 h 169897"/>
                                  <a:gd name="connsiteX22" fmla="*/ 526885 w 547068"/>
                                  <a:gd name="connsiteY22" fmla="*/ 158239 h 169897"/>
                                  <a:gd name="connsiteX23" fmla="*/ 371170 w 547068"/>
                                  <a:gd name="connsiteY23" fmla="*/ 158239 h 169897"/>
                                  <a:gd name="connsiteX24" fmla="*/ 389687 w 547068"/>
                                  <a:gd name="connsiteY24" fmla="*/ 126130 h 169897"/>
                                  <a:gd name="connsiteX25" fmla="*/ 508349 w 547068"/>
                                  <a:gd name="connsiteY25" fmla="*/ 126130 h 169897"/>
                                  <a:gd name="connsiteX26" fmla="*/ 304629 w 547068"/>
                                  <a:gd name="connsiteY26" fmla="*/ 148666 h 169897"/>
                                  <a:gd name="connsiteX27" fmla="*/ 280102 w 547068"/>
                                  <a:gd name="connsiteY27" fmla="*/ 108318 h 169897"/>
                                  <a:gd name="connsiteX28" fmla="*/ 301771 w 547068"/>
                                  <a:gd name="connsiteY28" fmla="*/ 72676 h 169897"/>
                                  <a:gd name="connsiteX29" fmla="*/ 325660 w 547068"/>
                                  <a:gd name="connsiteY29" fmla="*/ 114071 h 169897"/>
                                  <a:gd name="connsiteX30" fmla="*/ 304629 w 547068"/>
                                  <a:gd name="connsiteY30" fmla="*/ 148666 h 169897"/>
                                  <a:gd name="connsiteX31" fmla="*/ 273282 w 547068"/>
                                  <a:gd name="connsiteY31" fmla="*/ 97098 h 169897"/>
                                  <a:gd name="connsiteX32" fmla="*/ 251441 w 547068"/>
                                  <a:gd name="connsiteY32" fmla="*/ 61179 h 169897"/>
                                  <a:gd name="connsiteX33" fmla="*/ 273272 w 547068"/>
                                  <a:gd name="connsiteY33" fmla="*/ 23327 h 169897"/>
                                  <a:gd name="connsiteX34" fmla="*/ 295123 w 547068"/>
                                  <a:gd name="connsiteY34" fmla="*/ 61170 h 169897"/>
                                  <a:gd name="connsiteX35" fmla="*/ 273282 w 547068"/>
                                  <a:gd name="connsiteY35" fmla="*/ 97098 h 169897"/>
                                  <a:gd name="connsiteX36" fmla="*/ 266462 w 547068"/>
                                  <a:gd name="connsiteY36" fmla="*/ 108318 h 169897"/>
                                  <a:gd name="connsiteX37" fmla="*/ 241935 w 547068"/>
                                  <a:gd name="connsiteY37" fmla="*/ 148666 h 169897"/>
                                  <a:gd name="connsiteX38" fmla="*/ 220913 w 547068"/>
                                  <a:gd name="connsiteY38" fmla="*/ 114090 h 169897"/>
                                  <a:gd name="connsiteX39" fmla="*/ 244802 w 547068"/>
                                  <a:gd name="connsiteY39" fmla="*/ 72685 h 169897"/>
                                  <a:gd name="connsiteX40" fmla="*/ 266462 w 547068"/>
                                  <a:gd name="connsiteY40" fmla="*/ 108318 h 169897"/>
                                  <a:gd name="connsiteX41" fmla="*/ 234115 w 547068"/>
                                  <a:gd name="connsiteY41" fmla="*/ 158239 h 169897"/>
                                  <a:gd name="connsiteX42" fmla="*/ 195443 w 547068"/>
                                  <a:gd name="connsiteY42" fmla="*/ 158239 h 169897"/>
                                  <a:gd name="connsiteX43" fmla="*/ 214274 w 547068"/>
                                  <a:gd name="connsiteY43" fmla="*/ 125606 h 169897"/>
                                  <a:gd name="connsiteX44" fmla="*/ 234115 w 547068"/>
                                  <a:gd name="connsiteY44" fmla="*/ 158239 h 169897"/>
                                  <a:gd name="connsiteX45" fmla="*/ 273282 w 547068"/>
                                  <a:gd name="connsiteY45" fmla="*/ 119539 h 169897"/>
                                  <a:gd name="connsiteX46" fmla="*/ 296809 w 547068"/>
                                  <a:gd name="connsiteY46" fmla="*/ 158239 h 169897"/>
                                  <a:gd name="connsiteX47" fmla="*/ 249755 w 547068"/>
                                  <a:gd name="connsiteY47" fmla="*/ 158239 h 169897"/>
                                  <a:gd name="connsiteX48" fmla="*/ 273282 w 547068"/>
                                  <a:gd name="connsiteY48" fmla="*/ 119539 h 169897"/>
                                  <a:gd name="connsiteX49" fmla="*/ 332308 w 547068"/>
                                  <a:gd name="connsiteY49" fmla="*/ 125578 h 169897"/>
                                  <a:gd name="connsiteX50" fmla="*/ 351158 w 547068"/>
                                  <a:gd name="connsiteY50" fmla="*/ 158239 h 169897"/>
                                  <a:gd name="connsiteX51" fmla="*/ 312449 w 547068"/>
                                  <a:gd name="connsiteY51" fmla="*/ 158239 h 169897"/>
                                  <a:gd name="connsiteX52" fmla="*/ 332308 w 547068"/>
                                  <a:gd name="connsiteY52" fmla="*/ 125578 h 169897"/>
                                  <a:gd name="connsiteX53" fmla="*/ 47996 w 547068"/>
                                  <a:gd name="connsiteY53" fmla="*/ 110023 h 169897"/>
                                  <a:gd name="connsiteX54" fmla="*/ 47996 w 547068"/>
                                  <a:gd name="connsiteY54" fmla="*/ 158239 h 169897"/>
                                  <a:gd name="connsiteX55" fmla="*/ 20183 w 547068"/>
                                  <a:gd name="connsiteY55" fmla="*/ 158239 h 169897"/>
                                  <a:gd name="connsiteX56" fmla="*/ 47996 w 547068"/>
                                  <a:gd name="connsiteY56" fmla="*/ 110023 h 169897"/>
                                  <a:gd name="connsiteX57" fmla="*/ 59646 w 547068"/>
                                  <a:gd name="connsiteY57" fmla="*/ 89821 h 169897"/>
                                  <a:gd name="connsiteX58" fmla="*/ 92202 w 547068"/>
                                  <a:gd name="connsiteY58" fmla="*/ 33385 h 169897"/>
                                  <a:gd name="connsiteX59" fmla="*/ 92202 w 547068"/>
                                  <a:gd name="connsiteY59" fmla="*/ 158239 h 169897"/>
                                  <a:gd name="connsiteX60" fmla="*/ 59646 w 547068"/>
                                  <a:gd name="connsiteY60" fmla="*/ 158239 h 169897"/>
                                  <a:gd name="connsiteX61" fmla="*/ 59646 w 547068"/>
                                  <a:gd name="connsiteY61" fmla="*/ 89821 h 169897"/>
                                  <a:gd name="connsiteX62" fmla="*/ 103861 w 547068"/>
                                  <a:gd name="connsiteY62" fmla="*/ 33461 h 169897"/>
                                  <a:gd name="connsiteX63" fmla="*/ 136941 w 547068"/>
                                  <a:gd name="connsiteY63" fmla="*/ 90764 h 169897"/>
                                  <a:gd name="connsiteX64" fmla="*/ 136427 w 547068"/>
                                  <a:gd name="connsiteY64" fmla="*/ 90764 h 169897"/>
                                  <a:gd name="connsiteX65" fmla="*/ 136427 w 547068"/>
                                  <a:gd name="connsiteY65" fmla="*/ 158239 h 169897"/>
                                  <a:gd name="connsiteX66" fmla="*/ 103861 w 547068"/>
                                  <a:gd name="connsiteY66" fmla="*/ 158239 h 169897"/>
                                  <a:gd name="connsiteX67" fmla="*/ 103861 w 547068"/>
                                  <a:gd name="connsiteY67" fmla="*/ 33461 h 169897"/>
                                  <a:gd name="connsiteX68" fmla="*/ 148085 w 547068"/>
                                  <a:gd name="connsiteY68" fmla="*/ 110071 h 169897"/>
                                  <a:gd name="connsiteX69" fmla="*/ 175889 w 547068"/>
                                  <a:gd name="connsiteY69" fmla="*/ 158239 h 169897"/>
                                  <a:gd name="connsiteX70" fmla="*/ 148085 w 547068"/>
                                  <a:gd name="connsiteY70" fmla="*/ 158239 h 169897"/>
                                  <a:gd name="connsiteX71" fmla="*/ 148085 w 547068"/>
                                  <a:gd name="connsiteY71" fmla="*/ 110071 h 1698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</a:cxnLst>
                                <a:rect l="l" t="t" r="r" b="b"/>
                                <a:pathLst>
                                  <a:path w="547068" h="169897">
                                    <a:moveTo>
                                      <a:pt x="449056" y="124"/>
                                    </a:moveTo>
                                    <a:lnTo>
                                      <a:pt x="448989" y="0"/>
                                    </a:lnTo>
                                    <a:lnTo>
                                      <a:pt x="361159" y="152257"/>
                                    </a:lnTo>
                                    <a:lnTo>
                                      <a:pt x="273339" y="124"/>
                                    </a:lnTo>
                                    <a:lnTo>
                                      <a:pt x="273272" y="0"/>
                                    </a:lnTo>
                                    <a:lnTo>
                                      <a:pt x="185671" y="151857"/>
                                    </a:lnTo>
                                    <a:lnTo>
                                      <a:pt x="98069" y="124"/>
                                    </a:lnTo>
                                    <a:lnTo>
                                      <a:pt x="98003" y="0"/>
                                    </a:lnTo>
                                    <a:lnTo>
                                      <a:pt x="67" y="169774"/>
                                    </a:lnTo>
                                    <a:lnTo>
                                      <a:pt x="0" y="169897"/>
                                    </a:lnTo>
                                    <a:lnTo>
                                      <a:pt x="547068" y="169897"/>
                                    </a:lnTo>
                                    <a:lnTo>
                                      <a:pt x="449056" y="124"/>
                                    </a:lnTo>
                                    <a:close/>
                                    <a:moveTo>
                                      <a:pt x="422148" y="69866"/>
                                    </a:moveTo>
                                    <a:lnTo>
                                      <a:pt x="448999" y="23327"/>
                                    </a:lnTo>
                                    <a:lnTo>
                                      <a:pt x="475859" y="69866"/>
                                    </a:lnTo>
                                    <a:lnTo>
                                      <a:pt x="422148" y="69866"/>
                                    </a:lnTo>
                                    <a:close/>
                                    <a:moveTo>
                                      <a:pt x="482594" y="81524"/>
                                    </a:moveTo>
                                    <a:lnTo>
                                      <a:pt x="501615" y="114481"/>
                                    </a:lnTo>
                                    <a:lnTo>
                                      <a:pt x="396411" y="114481"/>
                                    </a:lnTo>
                                    <a:lnTo>
                                      <a:pt x="415423" y="81524"/>
                                    </a:lnTo>
                                    <a:lnTo>
                                      <a:pt x="482594" y="81524"/>
                                    </a:lnTo>
                                    <a:close/>
                                    <a:moveTo>
                                      <a:pt x="508349" y="126130"/>
                                    </a:moveTo>
                                    <a:lnTo>
                                      <a:pt x="526885" y="158239"/>
                                    </a:lnTo>
                                    <a:lnTo>
                                      <a:pt x="371170" y="158239"/>
                                    </a:lnTo>
                                    <a:lnTo>
                                      <a:pt x="389687" y="126130"/>
                                    </a:lnTo>
                                    <a:lnTo>
                                      <a:pt x="508349" y="126130"/>
                                    </a:lnTo>
                                    <a:close/>
                                    <a:moveTo>
                                      <a:pt x="304629" y="148666"/>
                                    </a:moveTo>
                                    <a:lnTo>
                                      <a:pt x="280102" y="108318"/>
                                    </a:lnTo>
                                    <a:lnTo>
                                      <a:pt x="301771" y="72676"/>
                                    </a:lnTo>
                                    <a:lnTo>
                                      <a:pt x="325660" y="114071"/>
                                    </a:lnTo>
                                    <a:lnTo>
                                      <a:pt x="304629" y="148666"/>
                                    </a:lnTo>
                                    <a:close/>
                                    <a:moveTo>
                                      <a:pt x="273282" y="97098"/>
                                    </a:moveTo>
                                    <a:lnTo>
                                      <a:pt x="251441" y="61179"/>
                                    </a:lnTo>
                                    <a:lnTo>
                                      <a:pt x="273272" y="23327"/>
                                    </a:lnTo>
                                    <a:lnTo>
                                      <a:pt x="295123" y="61170"/>
                                    </a:lnTo>
                                    <a:lnTo>
                                      <a:pt x="273282" y="97098"/>
                                    </a:lnTo>
                                    <a:close/>
                                    <a:moveTo>
                                      <a:pt x="266462" y="108318"/>
                                    </a:moveTo>
                                    <a:lnTo>
                                      <a:pt x="241935" y="148666"/>
                                    </a:lnTo>
                                    <a:lnTo>
                                      <a:pt x="220913" y="114090"/>
                                    </a:lnTo>
                                    <a:lnTo>
                                      <a:pt x="244802" y="72685"/>
                                    </a:lnTo>
                                    <a:lnTo>
                                      <a:pt x="266462" y="108318"/>
                                    </a:lnTo>
                                    <a:close/>
                                    <a:moveTo>
                                      <a:pt x="234115" y="158239"/>
                                    </a:moveTo>
                                    <a:lnTo>
                                      <a:pt x="195443" y="158239"/>
                                    </a:lnTo>
                                    <a:lnTo>
                                      <a:pt x="214274" y="125606"/>
                                    </a:lnTo>
                                    <a:lnTo>
                                      <a:pt x="234115" y="158239"/>
                                    </a:lnTo>
                                    <a:close/>
                                    <a:moveTo>
                                      <a:pt x="273282" y="119539"/>
                                    </a:moveTo>
                                    <a:lnTo>
                                      <a:pt x="296809" y="158239"/>
                                    </a:lnTo>
                                    <a:lnTo>
                                      <a:pt x="249755" y="158239"/>
                                    </a:lnTo>
                                    <a:lnTo>
                                      <a:pt x="273282" y="119539"/>
                                    </a:lnTo>
                                    <a:close/>
                                    <a:moveTo>
                                      <a:pt x="332308" y="125578"/>
                                    </a:moveTo>
                                    <a:lnTo>
                                      <a:pt x="351158" y="158239"/>
                                    </a:lnTo>
                                    <a:lnTo>
                                      <a:pt x="312449" y="158239"/>
                                    </a:lnTo>
                                    <a:lnTo>
                                      <a:pt x="332308" y="125578"/>
                                    </a:lnTo>
                                    <a:close/>
                                    <a:moveTo>
                                      <a:pt x="47996" y="110023"/>
                                    </a:moveTo>
                                    <a:lnTo>
                                      <a:pt x="47996" y="158239"/>
                                    </a:lnTo>
                                    <a:lnTo>
                                      <a:pt x="20183" y="158239"/>
                                    </a:lnTo>
                                    <a:lnTo>
                                      <a:pt x="47996" y="110023"/>
                                    </a:lnTo>
                                    <a:close/>
                                    <a:moveTo>
                                      <a:pt x="59646" y="89821"/>
                                    </a:moveTo>
                                    <a:lnTo>
                                      <a:pt x="92202" y="33385"/>
                                    </a:lnTo>
                                    <a:lnTo>
                                      <a:pt x="92202" y="158239"/>
                                    </a:lnTo>
                                    <a:lnTo>
                                      <a:pt x="59646" y="158239"/>
                                    </a:lnTo>
                                    <a:lnTo>
                                      <a:pt x="59646" y="89821"/>
                                    </a:lnTo>
                                    <a:close/>
                                    <a:moveTo>
                                      <a:pt x="103861" y="33461"/>
                                    </a:moveTo>
                                    <a:lnTo>
                                      <a:pt x="136941" y="90764"/>
                                    </a:lnTo>
                                    <a:lnTo>
                                      <a:pt x="136427" y="90764"/>
                                    </a:lnTo>
                                    <a:lnTo>
                                      <a:pt x="136427" y="158239"/>
                                    </a:lnTo>
                                    <a:lnTo>
                                      <a:pt x="103861" y="158239"/>
                                    </a:lnTo>
                                    <a:lnTo>
                                      <a:pt x="103861" y="33461"/>
                                    </a:lnTo>
                                    <a:close/>
                                    <a:moveTo>
                                      <a:pt x="148085" y="110071"/>
                                    </a:moveTo>
                                    <a:lnTo>
                                      <a:pt x="175889" y="158239"/>
                                    </a:lnTo>
                                    <a:lnTo>
                                      <a:pt x="148085" y="158239"/>
                                    </a:lnTo>
                                    <a:lnTo>
                                      <a:pt x="148085" y="1100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4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B6F4635" id="Logo Úštěk rgb (z SVG)" o:spid="_x0000_s1026" style="width:57.85pt;height:41.1pt;mso-position-horizontal-relative:char;mso-position-vertical-relative:line" coordsize="5470,3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">
                    <o:lock v:ext="edit" aspectratio="t"/>
                    <v:shape id="Volný tvar: obrazec 2" o:spid="_x0000_s1027" style="position:absolute;left:97;top:2114;width:1188;height:1771;visibility:visible;mso-wrap-style:square;v-text-anchor:middle" coordsize="118862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" path="m,119139l,43653r29280,l29280,123215v,20965,10535,32023,30051,32023c78848,155238,89583,144180,89583,123215r,-79562l118862,43653r,75486c118862,156982,98365,177165,59331,177165,20298,177165,,156982,,119139m34157,20564l89392,r6630,21336l39424,37452,34157,20564xe" fillcolor="#262425" stroked="f">
                      <v:stroke joinstyle="miter"/>
                      <v:path arrowok="t" o:connecttype="custom" o:connectlocs="0,119139;0,43653;29280,43653;29280,123215;59331,155238;89583,123215;89583,43653;118862,43653;118862,119139;59331,177165;0,119139;34157,20564;89392,0;96022,21336;39424,37452;34157,20564" o:connectangles="0,0,0,0,0,0,0,0,0,0,0,0,0,0,0,0"/>
                    </v:shape>
                    <v:shape id="Volný tvar: obrazec 3" o:spid="_x0000_s1028" style="position:absolute;left:1461;top:2407;width:919;height:1478;visibility:visible;mso-wrap-style:square;v-text-anchor:middle" coordsize="91913,147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" path="m91913,116624v,18240,-15421,31242,-45672,31242c19895,147866,-4699,136998,769,112547r26146,-2133c24191,122444,33554,129045,47212,129045v11126,,16984,-4077,16984,-10478c64196,112357,59319,108090,38040,102651,10522,95469,1159,85192,1159,70637v,-18049,16974,-30270,44301,-30270c68101,40367,89180,50644,86446,72571l61852,74705c63224,64808,56385,59188,44879,59188v-10735,,-16593,4268,-16593,9897c28286,75095,33754,78400,53461,83058v28299,6782,38452,18621,38452,33566m56585,33376r-21469,l7989,,29648,,45850,16878,61852,,83522,,56585,33376xe" fillcolor="#262425" stroked="f">
                      <v:stroke joinstyle="miter"/>
                      <v:path arrowok="t" o:connecttype="custom" o:connectlocs="91913,116624;46241,147866;769,112547;26915,110414;47212,129045;64196,118567;38040,102651;1159,70637;45460,40367;86446,72571;61852,74705;44879,59188;28286,69085;53461,83058;91913,116624;56585,33376;35116,33376;7989,0;29648,0;45850,16878;61852,0;83522,0;56585,33376" o:connectangles="0,0,0,0,0,0,0,0,0,0,0,0,0,0,0,0,0,0,0,0,0,0,0"/>
                    </v:shape>
                    <v:shape id="Volný tvar: obrazec 4" o:spid="_x0000_s1029" style="position:absolute;left:2439;top:2465;width:753;height:1420;visibility:visible;mso-wrap-style:square;v-text-anchor:middle" coordsize="75333,14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" path="m,57245l,38033r17564,l17564,7953,45282,r,38033l75333,38033r,19212l45282,57245r,49873c45282,115462,49768,120120,57379,120120v4686,,9763,-1362,13858,-3296l73000,136417v-6249,3105,-14059,5629,-24794,5629c31232,142046,17564,133512,17564,110614r,-53369l,57245xe" fillcolor="#262425" stroked="f">
                      <v:stroke joinstyle="miter"/>
                      <v:path arrowok="t" o:connecttype="custom" o:connectlocs="0,57245;0,38033;17564,38033;17564,7953;45282,0;45282,38033;75333,38033;75333,57245;45282,57245;45282,107118;57379,120120;71237,116824;73000,136417;48206,142046;17564,110614;17564,57245;0,57245" o:connectangles="0,0,0,0,0,0,0,0,0,0,0,0,0,0,0,0,0"/>
                    </v:shape>
                    <v:shape id="Volný tvar: obrazec 5" o:spid="_x0000_s1030" style="position:absolute;left:3272;top:2407;width:1016;height:1478;visibility:visible;mso-wrap-style:square;v-text-anchor:middle" coordsize="101584,1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" path="m100708,101689r-71819,c30642,120510,39233,128664,52502,128664v11315,,18154,-5630,18926,-15717l98955,115081v-3324,19012,-18935,32795,-46453,32795c20879,147876,,126530,,93926,,63075,20107,40367,51911,40367v35328,,54064,28137,48797,61322m62646,33385r-21460,l14049,,35719,,51911,16888,67923,,89583,,62646,33385xm29080,84030r44891,c73971,68894,66551,59579,52502,59579v-12297,,-20889,7953,-23422,24451e" fillcolor="#262425" stroked="f">
                      <v:stroke joinstyle="miter"/>
                      <v:path arrowok="t" o:connecttype="custom" o:connectlocs="100708,101689;28889,101689;52502,128664;71428,112947;98955,115081;52502,147876;0,93926;51911,40367;100708,101689;62646,33385;41186,33385;14049,0;35719,0;51911,16888;67923,0;89583,0;62646,33385;29080,84030;73971,84030;52502,59579;29080,84030" o:connectangles="0,0,0,0,0,0,0,0,0,0,0,0,0,0,0,0,0,0,0,0,0"/>
                    </v:shape>
                    <v:shape id="Volný tvar: obrazec 7" o:spid="_x0000_s1031" style="position:absolute;left:4461;top:2407;width:1001;height:1443;visibility:visible;mso-wrap-style:square;v-text-anchor:middle" coordsize="100117,1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" path="m67332,144370l38833,105366,27908,116624r,27746l,144370,,,27908,r,85963l66551,43853r32204,l55626,88097r44491,56273l67332,144370xe" fillcolor="#262425" stroked="f">
                      <v:stroke joinstyle="miter"/>
                      <v:path arrowok="t" o:connecttype="custom" o:connectlocs="67332,144370;38833,105366;27908,116624;27908,144370;0,144370;0,0;27908,0;27908,85963;66551,43853;98755,43853;55626,88097;100117,144370" o:connectangles="0,0,0,0,0,0,0,0,0,0,0,0"/>
                    </v:shape>
                    <v:shape id="Volný tvar: obrazec 8" o:spid="_x0000_s1032" style="position:absolute;width:5470;height:1698;visibility:visible;mso-wrap-style:square;v-text-anchor:middle" coordsize="547068,169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" path="m449056,124l448989,,361159,152257,273339,124,273272,,185671,151857,98069,124,98003,,67,169774,,169897r547068,l449056,124xm422148,69866l448999,23327r26860,46539l422148,69866xm482594,81524r19021,32957l396411,114481,415423,81524r67171,xm508349,126130r18536,32109l371170,158239r18517,-32109l508349,126130xm304629,148666l280102,108318,301771,72676r23889,41395l304629,148666xm273282,97098l251441,61179,273272,23327r21851,37843l273282,97098xm266462,108318r-24527,40348l220913,114090,244802,72685r21660,35633xm234115,158239r-38672,l214274,125606r19841,32633xm273282,119539r23527,38700l249755,158239r23527,-38700xm332308,125578r18850,32661l312449,158239r19859,-32661xm47996,110023r,48216l20183,158239,47996,110023xm59646,89821l92202,33385r,124854l59646,158239r,-68418xm103861,33461r33080,57303l136427,90764r,67475l103861,158239r,-124778xm148085,110071r27804,48168l148085,158239r,-48168xe" fillcolor="#262425" stroked="f">
                      <v:stroke joinstyle="miter"/>
                      <v:path arrowok="t" o:connecttype="custom" o:connectlocs="449056,124;448989,0;361159,152257;273339,124;273272,0;185671,151857;98069,124;98003,0;67,169774;0,169897;547068,169897;449056,124;422148,69866;448999,23327;475859,69866;422148,69866;482594,81524;501615,114481;396411,114481;415423,81524;482594,81524;508349,126130;526885,158239;371170,158239;389687,126130;508349,126130;304629,148666;280102,108318;301771,72676;325660,114071;304629,148666;273282,97098;251441,61179;273272,23327;295123,61170;273282,97098;266462,108318;241935,148666;220913,114090;244802,72685;266462,108318;234115,158239;195443,158239;214274,125606;234115,158239;273282,119539;296809,158239;249755,158239;273282,119539;332308,125578;351158,158239;312449,158239;332308,125578;47996,110023;47996,158239;20183,158239;47996,110023;59646,89821;92202,33385;92202,158239;59646,158239;59646,89821;103861,33461;136941,90764;136427,90764;136427,158239;103861,158239;103861,33461;148085,110071;175889,158239;148085,158239;148085,110071" o:connectangles="0,0,0,0,0,0,0,0,0,0,0,0,0,0,0,0,0,0,0,0,0,0,0,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4820" w:type="dxa"/>
        </w:tcPr>
        <w:p w14:paraId="7D8832A5" w14:textId="7BBE5D34" w:rsidR="009D2C7C" w:rsidRDefault="009D2C7C" w:rsidP="00C16757">
          <w:pPr>
            <w:pStyle w:val="Zhlav"/>
          </w:pPr>
        </w:p>
      </w:tc>
    </w:tr>
  </w:tbl>
  <w:p w14:paraId="7DC8DF56" w14:textId="77777777" w:rsidR="00DC329C" w:rsidRPr="00B5192D" w:rsidRDefault="006D4C72" w:rsidP="00B5192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B5F32FA" wp14:editId="7E3363F4">
              <wp:simplePos x="0" y="0"/>
              <wp:positionH relativeFrom="page">
                <wp:posOffset>5220970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1" name="Adresa X 14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7E9B29" id="Adresa X 14,5 cm" o:spid="_x0000_s1026" style="position:absolute;z-index:251678720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11.1pt,0" to="411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" strokecolor="#00b050" strokeweight=".5pt">
              <v:stroke joinstyle="miter"/>
              <w10:wrap anchorx="page" anchory="page"/>
            </v:line>
          </w:pict>
        </mc:Fallback>
      </mc:AlternateContent>
    </w:r>
    <w:r w:rsidR="00D303F9">
      <w:rPr>
        <w:noProof/>
      </w:rPr>
      <mc:AlternateContent>
        <mc:Choice Requires="wps">
          <w:drawing>
            <wp:anchor distT="0" distB="0" distL="114300" distR="114300" simplePos="0" relativeHeight="251678975" behindDoc="0" locked="0" layoutInCell="1" allowOverlap="1" wp14:anchorId="148E7E41" wp14:editId="398E4BC5">
              <wp:simplePos x="0" y="0"/>
              <wp:positionH relativeFrom="page">
                <wp:posOffset>3780790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9" name="Střed X 10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687F95" id="Střed X 10,5 cm" o:spid="_x0000_s1026" style="position:absolute;z-index:251678975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97.7pt,0" to="297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CC1C8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2FD9B56" wp14:editId="763CF2C1">
              <wp:simplePos x="0" y="0"/>
              <wp:positionH relativeFrom="page">
                <wp:posOffset>0</wp:posOffset>
              </wp:positionH>
              <wp:positionV relativeFrom="page">
                <wp:posOffset>2448560</wp:posOffset>
              </wp:positionV>
              <wp:extent cx="7560000" cy="0"/>
              <wp:effectExtent l="0" t="0" r="0" b="0"/>
              <wp:wrapNone/>
              <wp:docPr id="23" name="Název úč. Y 6,8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C51AD7" id="Název úč. Y 6,8 cm" o:spid="_x0000_s1026" style="position:absolute;z-index:25167462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92.8pt" to="595.3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" strokecolor="red" strokeweight=".5pt">
              <v:stroke joinstyle="miter"/>
              <w10:wrap anchorx="page" anchory="page"/>
            </v:line>
          </w:pict>
        </mc:Fallback>
      </mc:AlternateContent>
    </w:r>
    <w:r w:rsidR="00CC1C8E">
      <w:rPr>
        <w:noProof/>
      </w:rPr>
      <mc:AlternateContent>
        <mc:Choice Requires="wps">
          <w:drawing>
            <wp:anchor distT="0" distB="0" distL="114300" distR="114300" simplePos="0" relativeHeight="251676671" behindDoc="0" locked="0" layoutInCell="1" allowOverlap="1" wp14:anchorId="1B39BF04" wp14:editId="1161BB52">
              <wp:simplePos x="0" y="0"/>
              <wp:positionH relativeFrom="page">
                <wp:posOffset>0</wp:posOffset>
              </wp:positionH>
              <wp:positionV relativeFrom="page">
                <wp:posOffset>1991360</wp:posOffset>
              </wp:positionV>
              <wp:extent cx="7560000" cy="0"/>
              <wp:effectExtent l="0" t="0" r="0" b="0"/>
              <wp:wrapNone/>
              <wp:docPr id="22" name="V Úštěku dne 1. ř. úč. Y 5,53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7000E3" id="V Úštěku dne 1. ř. úč. Y 5,53 cm" o:spid="_x0000_s1026" style="position:absolute;z-index:251676671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56.8pt" to="595.3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" strokecolor="red" strokeweight=".5pt">
              <v:stroke joinstyle="miter"/>
              <w10:wrap anchorx="page" anchory="page"/>
            </v:line>
          </w:pict>
        </mc:Fallback>
      </mc:AlternateContent>
    </w:r>
    <w:r w:rsidR="00CC1C8E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D5BFB79" wp14:editId="7CCB441E">
              <wp:simplePos x="0" y="0"/>
              <wp:positionH relativeFrom="page">
                <wp:posOffset>0</wp:posOffset>
              </wp:positionH>
              <wp:positionV relativeFrom="page">
                <wp:posOffset>720090</wp:posOffset>
              </wp:positionV>
              <wp:extent cx="7560000" cy="0"/>
              <wp:effectExtent l="0" t="0" r="0" b="0"/>
              <wp:wrapNone/>
              <wp:docPr id="21" name="Logo shora Y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C2D365" id="Logo shora Y 2 cm" o:spid="_x0000_s1026" style="position:absolute;z-index:25168076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6.7pt" to="595.3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" strokecolor="red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013A25" wp14:editId="53207209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000" cy="0"/>
              <wp:effectExtent l="0" t="0" r="0" b="0"/>
              <wp:wrapNone/>
              <wp:docPr id="20" name="Zápatí úč. Y 27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E17050" id="Zápatí úč. Y 27,7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85.3pt" to="595.3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" strokecolor="red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EC39FE2" wp14:editId="51D9680F">
              <wp:simplePos x="0" y="0"/>
              <wp:positionH relativeFrom="page">
                <wp:posOffset>3283585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9" name="Zápatí 3. sl. X 9,1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3B0953" id="Zápatí 3. sl. X 9,12 cm" o:spid="_x0000_s1026" style="position:absolute;z-index:25166745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58.55pt,0" to="258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7711" behindDoc="0" locked="0" layoutInCell="1" allowOverlap="1" wp14:anchorId="1C79E1D1" wp14:editId="0AD8C4A7">
              <wp:simplePos x="0" y="0"/>
              <wp:positionH relativeFrom="page">
                <wp:posOffset>1871980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8" name="Zápatí 2. sl. X 5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71EB5" id="Zápatí 2. sl. X 5,2 cm" o:spid="_x0000_s1026" style="position:absolute;z-index:25166771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47.4pt,0" to="147.4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67967" behindDoc="0" locked="0" layoutInCell="1" allowOverlap="1" wp14:anchorId="38FCF736" wp14:editId="5BA4A377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7" name="Zápatí X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C44BF2" id="Zápatí X 2 cm" o:spid="_x0000_s1026" style="position:absolute;z-index:251667967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79231" behindDoc="0" locked="0" layoutInCell="1" allowOverlap="1" wp14:anchorId="561FE5B2" wp14:editId="20BBB2DC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DFA685" id="P okraj 2 cm X 19 cm" o:spid="_x0000_s1026" style="position:absolute;z-index:25167923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" strokecolor="red" strokeweight=".5pt">
              <v:stroke joinstyle="miter"/>
              <w10:wrap anchorx="page" anchory="page"/>
            </v:line>
          </w:pict>
        </mc:Fallback>
      </mc:AlternateContent>
    </w:r>
    <w:r w:rsidR="00B5192D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BC9698D" wp14:editId="58E338F0">
              <wp:simplePos x="0" y="0"/>
              <wp:positionH relativeFrom="page">
                <wp:posOffset>1440180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5" name="L okraj X 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8A7EDD" id="L okraj X 4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3.4pt,0" to="113.4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63CC236"/>
    <w:lvl w:ilvl="0">
      <w:start w:val="1"/>
      <w:numFmt w:val="bullet"/>
      <w:pStyle w:val="Seznamsodrkami"/>
      <w:lvlText w:val=""/>
      <w:lvlJc w:val="left"/>
      <w:pPr>
        <w:tabs>
          <w:tab w:val="num" w:pos="340"/>
        </w:tabs>
        <w:ind w:left="340" w:hanging="340"/>
      </w:pPr>
      <w:rPr>
        <w:rFonts w:ascii="Wingdings 3" w:hAnsi="Wingdings 3" w:hint="default"/>
        <w:sz w:val="16"/>
      </w:rPr>
    </w:lvl>
  </w:abstractNum>
  <w:abstractNum w:abstractNumId="1" w15:restartNumberingAfterBreak="0">
    <w:nsid w:val="12FE5D12"/>
    <w:multiLevelType w:val="hybridMultilevel"/>
    <w:tmpl w:val="3E2EDE84"/>
    <w:lvl w:ilvl="0" w:tplc="B344C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9770A"/>
    <w:multiLevelType w:val="multilevel"/>
    <w:tmpl w:val="E946B26A"/>
    <w:lvl w:ilvl="0">
      <w:start w:val="1"/>
      <w:numFmt w:val="bullet"/>
      <w:lvlText w:val="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1D0F44" w:themeColor="accent1"/>
        <w:sz w:val="20"/>
      </w:rPr>
    </w:lvl>
    <w:lvl w:ilvl="1">
      <w:start w:val="1"/>
      <w:numFmt w:val="bullet"/>
      <w:lvlText w:val="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1D0F44" w:themeColor="accent1"/>
        <w:sz w:val="20"/>
      </w:rPr>
    </w:lvl>
    <w:lvl w:ilvl="2">
      <w:start w:val="1"/>
      <w:numFmt w:val="bullet"/>
      <w:lvlText w:val="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1D0F44" w:themeColor="accent1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34C3E"/>
    <w:multiLevelType w:val="hybridMultilevel"/>
    <w:tmpl w:val="8C7AB8CE"/>
    <w:lvl w:ilvl="0" w:tplc="336641DE">
      <w:start w:val="1"/>
      <w:numFmt w:val="decimal"/>
      <w:lvlText w:val="%1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327DD"/>
    <w:multiLevelType w:val="hybridMultilevel"/>
    <w:tmpl w:val="8B3C008E"/>
    <w:lvl w:ilvl="0" w:tplc="7DE2ED94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483167">
    <w:abstractNumId w:val="1"/>
  </w:num>
  <w:num w:numId="2" w16cid:durableId="308830932">
    <w:abstractNumId w:val="4"/>
  </w:num>
  <w:num w:numId="3" w16cid:durableId="95834625">
    <w:abstractNumId w:val="3"/>
  </w:num>
  <w:num w:numId="4" w16cid:durableId="1904096097">
    <w:abstractNumId w:val="2"/>
  </w:num>
  <w:num w:numId="5" w16cid:durableId="1351881790">
    <w:abstractNumId w:val="2"/>
  </w:num>
  <w:num w:numId="6" w16cid:durableId="2080057506">
    <w:abstractNumId w:val="2"/>
  </w:num>
  <w:num w:numId="7" w16cid:durableId="1915123463">
    <w:abstractNumId w:val="0"/>
  </w:num>
  <w:num w:numId="8" w16cid:durableId="1223832186">
    <w:abstractNumId w:val="0"/>
    <w:lvlOverride w:ilvl="0">
      <w:startOverride w:val="1"/>
    </w:lvlOverride>
  </w:num>
  <w:num w:numId="9" w16cid:durableId="1038092911">
    <w:abstractNumId w:val="0"/>
    <w:lvlOverride w:ilvl="0">
      <w:startOverride w:val="1"/>
    </w:lvlOverride>
  </w:num>
  <w:num w:numId="10" w16cid:durableId="775905888">
    <w:abstractNumId w:val="0"/>
    <w:lvlOverride w:ilvl="0">
      <w:startOverride w:val="1"/>
    </w:lvlOverride>
  </w:num>
  <w:num w:numId="11" w16cid:durableId="306208835">
    <w:abstractNumId w:val="0"/>
    <w:lvlOverride w:ilvl="0">
      <w:startOverride w:val="1"/>
    </w:lvlOverride>
  </w:num>
  <w:num w:numId="12" w16cid:durableId="141944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EB"/>
    <w:rsid w:val="000108AC"/>
    <w:rsid w:val="00013404"/>
    <w:rsid w:val="000154B9"/>
    <w:rsid w:val="00016C9E"/>
    <w:rsid w:val="000246B8"/>
    <w:rsid w:val="00026F5C"/>
    <w:rsid w:val="00030B42"/>
    <w:rsid w:val="000310FC"/>
    <w:rsid w:val="000354EA"/>
    <w:rsid w:val="000363D8"/>
    <w:rsid w:val="00037BF0"/>
    <w:rsid w:val="00044BB9"/>
    <w:rsid w:val="00060922"/>
    <w:rsid w:val="00063127"/>
    <w:rsid w:val="00072D8E"/>
    <w:rsid w:val="00083F9C"/>
    <w:rsid w:val="0009307D"/>
    <w:rsid w:val="000931DC"/>
    <w:rsid w:val="000945D6"/>
    <w:rsid w:val="00096553"/>
    <w:rsid w:val="000A076F"/>
    <w:rsid w:val="000B2EA0"/>
    <w:rsid w:val="000B3204"/>
    <w:rsid w:val="000B4008"/>
    <w:rsid w:val="000B460D"/>
    <w:rsid w:val="000C1969"/>
    <w:rsid w:val="000E246A"/>
    <w:rsid w:val="000F104D"/>
    <w:rsid w:val="00102BD5"/>
    <w:rsid w:val="00116764"/>
    <w:rsid w:val="00121C88"/>
    <w:rsid w:val="001225B3"/>
    <w:rsid w:val="001225E7"/>
    <w:rsid w:val="00125F2F"/>
    <w:rsid w:val="00127695"/>
    <w:rsid w:val="00127D6A"/>
    <w:rsid w:val="0013583A"/>
    <w:rsid w:val="001377BD"/>
    <w:rsid w:val="0014134A"/>
    <w:rsid w:val="001416D1"/>
    <w:rsid w:val="00150182"/>
    <w:rsid w:val="00163A50"/>
    <w:rsid w:val="00171559"/>
    <w:rsid w:val="00174382"/>
    <w:rsid w:val="00180A92"/>
    <w:rsid w:val="00182CA1"/>
    <w:rsid w:val="00187903"/>
    <w:rsid w:val="00197BC2"/>
    <w:rsid w:val="001A2B27"/>
    <w:rsid w:val="001B71B1"/>
    <w:rsid w:val="001C74EB"/>
    <w:rsid w:val="001D09BF"/>
    <w:rsid w:val="001D6D50"/>
    <w:rsid w:val="001E2D7D"/>
    <w:rsid w:val="001E7071"/>
    <w:rsid w:val="001F47F1"/>
    <w:rsid w:val="002006E6"/>
    <w:rsid w:val="0020390B"/>
    <w:rsid w:val="00204A10"/>
    <w:rsid w:val="00211009"/>
    <w:rsid w:val="00226A27"/>
    <w:rsid w:val="00231928"/>
    <w:rsid w:val="002360A7"/>
    <w:rsid w:val="00240D8C"/>
    <w:rsid w:val="002479D6"/>
    <w:rsid w:val="002653B9"/>
    <w:rsid w:val="00265AD1"/>
    <w:rsid w:val="0027095A"/>
    <w:rsid w:val="0027329E"/>
    <w:rsid w:val="002742BF"/>
    <w:rsid w:val="00284DEC"/>
    <w:rsid w:val="00297CFC"/>
    <w:rsid w:val="002A058B"/>
    <w:rsid w:val="002A19AD"/>
    <w:rsid w:val="002A3F73"/>
    <w:rsid w:val="002B3A17"/>
    <w:rsid w:val="002B54F6"/>
    <w:rsid w:val="002C210D"/>
    <w:rsid w:val="002C408E"/>
    <w:rsid w:val="002D0DD2"/>
    <w:rsid w:val="002D44B3"/>
    <w:rsid w:val="002D6326"/>
    <w:rsid w:val="002D77AA"/>
    <w:rsid w:val="002E0D3A"/>
    <w:rsid w:val="002F68D4"/>
    <w:rsid w:val="00315342"/>
    <w:rsid w:val="00317A23"/>
    <w:rsid w:val="00344582"/>
    <w:rsid w:val="00351E46"/>
    <w:rsid w:val="00380076"/>
    <w:rsid w:val="0038142D"/>
    <w:rsid w:val="00381694"/>
    <w:rsid w:val="0038339F"/>
    <w:rsid w:val="00387082"/>
    <w:rsid w:val="00390E54"/>
    <w:rsid w:val="003A18C8"/>
    <w:rsid w:val="003A2C1C"/>
    <w:rsid w:val="003A36B8"/>
    <w:rsid w:val="003C11E5"/>
    <w:rsid w:val="003C3D0E"/>
    <w:rsid w:val="003C6218"/>
    <w:rsid w:val="003E0DFC"/>
    <w:rsid w:val="003E0E55"/>
    <w:rsid w:val="003E2A00"/>
    <w:rsid w:val="003F403C"/>
    <w:rsid w:val="003F6C3A"/>
    <w:rsid w:val="00404F14"/>
    <w:rsid w:val="004136B2"/>
    <w:rsid w:val="00430D06"/>
    <w:rsid w:val="004333DE"/>
    <w:rsid w:val="00442E33"/>
    <w:rsid w:val="00450E9F"/>
    <w:rsid w:val="0047346F"/>
    <w:rsid w:val="00480885"/>
    <w:rsid w:val="00487128"/>
    <w:rsid w:val="00487B44"/>
    <w:rsid w:val="004A7E6E"/>
    <w:rsid w:val="004C4831"/>
    <w:rsid w:val="004D4721"/>
    <w:rsid w:val="004E0F69"/>
    <w:rsid w:val="004E4EF8"/>
    <w:rsid w:val="005005E0"/>
    <w:rsid w:val="00500CC5"/>
    <w:rsid w:val="005018D6"/>
    <w:rsid w:val="00503A97"/>
    <w:rsid w:val="0050508E"/>
    <w:rsid w:val="00515B20"/>
    <w:rsid w:val="0052257C"/>
    <w:rsid w:val="0052517A"/>
    <w:rsid w:val="0052541A"/>
    <w:rsid w:val="0053155E"/>
    <w:rsid w:val="00536932"/>
    <w:rsid w:val="00547A4A"/>
    <w:rsid w:val="00557338"/>
    <w:rsid w:val="005653C1"/>
    <w:rsid w:val="00567889"/>
    <w:rsid w:val="005803F4"/>
    <w:rsid w:val="00590A92"/>
    <w:rsid w:val="00591D86"/>
    <w:rsid w:val="00596AB7"/>
    <w:rsid w:val="005A4F91"/>
    <w:rsid w:val="005D0BA9"/>
    <w:rsid w:val="005D6879"/>
    <w:rsid w:val="005E01DE"/>
    <w:rsid w:val="005E516C"/>
    <w:rsid w:val="005F0BB2"/>
    <w:rsid w:val="005F5EA8"/>
    <w:rsid w:val="005F706E"/>
    <w:rsid w:val="005F7B03"/>
    <w:rsid w:val="00606D02"/>
    <w:rsid w:val="00613E55"/>
    <w:rsid w:val="00615DF6"/>
    <w:rsid w:val="00622169"/>
    <w:rsid w:val="00630C42"/>
    <w:rsid w:val="00631D29"/>
    <w:rsid w:val="00634848"/>
    <w:rsid w:val="00663219"/>
    <w:rsid w:val="00663945"/>
    <w:rsid w:val="00670E9A"/>
    <w:rsid w:val="006756F4"/>
    <w:rsid w:val="006817AE"/>
    <w:rsid w:val="00682E83"/>
    <w:rsid w:val="006859B5"/>
    <w:rsid w:val="006A0C58"/>
    <w:rsid w:val="006A0E0A"/>
    <w:rsid w:val="006A4E7B"/>
    <w:rsid w:val="006D4A8E"/>
    <w:rsid w:val="006D4C72"/>
    <w:rsid w:val="006D6B59"/>
    <w:rsid w:val="006E07A9"/>
    <w:rsid w:val="006F0DEA"/>
    <w:rsid w:val="007071F6"/>
    <w:rsid w:val="00720C71"/>
    <w:rsid w:val="00721F0C"/>
    <w:rsid w:val="00722664"/>
    <w:rsid w:val="00725386"/>
    <w:rsid w:val="0073367B"/>
    <w:rsid w:val="00733F6C"/>
    <w:rsid w:val="00735377"/>
    <w:rsid w:val="00762948"/>
    <w:rsid w:val="00763948"/>
    <w:rsid w:val="00763ADC"/>
    <w:rsid w:val="00765686"/>
    <w:rsid w:val="007868A6"/>
    <w:rsid w:val="007917CF"/>
    <w:rsid w:val="00793286"/>
    <w:rsid w:val="007A28E6"/>
    <w:rsid w:val="007A75EB"/>
    <w:rsid w:val="007B37DE"/>
    <w:rsid w:val="007C009D"/>
    <w:rsid w:val="007C16BD"/>
    <w:rsid w:val="007C2095"/>
    <w:rsid w:val="007C71BD"/>
    <w:rsid w:val="007D18C8"/>
    <w:rsid w:val="007E43E4"/>
    <w:rsid w:val="007F31AC"/>
    <w:rsid w:val="007F5D9C"/>
    <w:rsid w:val="00800BBA"/>
    <w:rsid w:val="008029C7"/>
    <w:rsid w:val="00812A6F"/>
    <w:rsid w:val="008135C3"/>
    <w:rsid w:val="008212BF"/>
    <w:rsid w:val="008214B9"/>
    <w:rsid w:val="00841A91"/>
    <w:rsid w:val="00842930"/>
    <w:rsid w:val="00845FAA"/>
    <w:rsid w:val="00860CBD"/>
    <w:rsid w:val="0088055D"/>
    <w:rsid w:val="0088681E"/>
    <w:rsid w:val="00890741"/>
    <w:rsid w:val="008B0C57"/>
    <w:rsid w:val="008B6BCA"/>
    <w:rsid w:val="008D1416"/>
    <w:rsid w:val="008D7C11"/>
    <w:rsid w:val="008E023B"/>
    <w:rsid w:val="008E1D7F"/>
    <w:rsid w:val="008E2D2D"/>
    <w:rsid w:val="008F11FD"/>
    <w:rsid w:val="008F2324"/>
    <w:rsid w:val="008F5F85"/>
    <w:rsid w:val="009128DA"/>
    <w:rsid w:val="0092051D"/>
    <w:rsid w:val="00921838"/>
    <w:rsid w:val="00924D92"/>
    <w:rsid w:val="009267B0"/>
    <w:rsid w:val="009334AB"/>
    <w:rsid w:val="009371D1"/>
    <w:rsid w:val="0094298A"/>
    <w:rsid w:val="00965344"/>
    <w:rsid w:val="00967021"/>
    <w:rsid w:val="0097488B"/>
    <w:rsid w:val="0098571C"/>
    <w:rsid w:val="00992CD6"/>
    <w:rsid w:val="00995B8B"/>
    <w:rsid w:val="009A15B8"/>
    <w:rsid w:val="009A49E4"/>
    <w:rsid w:val="009B4D29"/>
    <w:rsid w:val="009D2C7C"/>
    <w:rsid w:val="009E6761"/>
    <w:rsid w:val="009F0F81"/>
    <w:rsid w:val="009F3FE0"/>
    <w:rsid w:val="00A17DA3"/>
    <w:rsid w:val="00A2071E"/>
    <w:rsid w:val="00A229CD"/>
    <w:rsid w:val="00A25E37"/>
    <w:rsid w:val="00A34B36"/>
    <w:rsid w:val="00A34D0A"/>
    <w:rsid w:val="00A41233"/>
    <w:rsid w:val="00A43FEB"/>
    <w:rsid w:val="00A5084A"/>
    <w:rsid w:val="00A50C14"/>
    <w:rsid w:val="00A51903"/>
    <w:rsid w:val="00A559E4"/>
    <w:rsid w:val="00A6557C"/>
    <w:rsid w:val="00A66066"/>
    <w:rsid w:val="00A93975"/>
    <w:rsid w:val="00A93EFC"/>
    <w:rsid w:val="00A95DCD"/>
    <w:rsid w:val="00AC4DD4"/>
    <w:rsid w:val="00AE065A"/>
    <w:rsid w:val="00B0228A"/>
    <w:rsid w:val="00B11C15"/>
    <w:rsid w:val="00B21C17"/>
    <w:rsid w:val="00B26DD3"/>
    <w:rsid w:val="00B31562"/>
    <w:rsid w:val="00B34180"/>
    <w:rsid w:val="00B413B5"/>
    <w:rsid w:val="00B43AE2"/>
    <w:rsid w:val="00B448B6"/>
    <w:rsid w:val="00B5192D"/>
    <w:rsid w:val="00B579CF"/>
    <w:rsid w:val="00B61820"/>
    <w:rsid w:val="00B63637"/>
    <w:rsid w:val="00B727D5"/>
    <w:rsid w:val="00B7282E"/>
    <w:rsid w:val="00B83F96"/>
    <w:rsid w:val="00B900D2"/>
    <w:rsid w:val="00BA2CE9"/>
    <w:rsid w:val="00BA38D5"/>
    <w:rsid w:val="00BA4D0A"/>
    <w:rsid w:val="00BB45C1"/>
    <w:rsid w:val="00BC3768"/>
    <w:rsid w:val="00BC4BE6"/>
    <w:rsid w:val="00BD67C2"/>
    <w:rsid w:val="00BE243B"/>
    <w:rsid w:val="00BE7EDE"/>
    <w:rsid w:val="00BF6346"/>
    <w:rsid w:val="00BF7578"/>
    <w:rsid w:val="00C10DC2"/>
    <w:rsid w:val="00C16757"/>
    <w:rsid w:val="00C201FC"/>
    <w:rsid w:val="00C32473"/>
    <w:rsid w:val="00C43012"/>
    <w:rsid w:val="00C438F0"/>
    <w:rsid w:val="00C44F53"/>
    <w:rsid w:val="00C62D48"/>
    <w:rsid w:val="00C7022D"/>
    <w:rsid w:val="00C80578"/>
    <w:rsid w:val="00C84E4C"/>
    <w:rsid w:val="00C87073"/>
    <w:rsid w:val="00CA4265"/>
    <w:rsid w:val="00CC1C8E"/>
    <w:rsid w:val="00CD1FEA"/>
    <w:rsid w:val="00CD26BE"/>
    <w:rsid w:val="00CE6B4F"/>
    <w:rsid w:val="00CF40F1"/>
    <w:rsid w:val="00CF5B47"/>
    <w:rsid w:val="00D06A6B"/>
    <w:rsid w:val="00D16DBE"/>
    <w:rsid w:val="00D241E3"/>
    <w:rsid w:val="00D303F9"/>
    <w:rsid w:val="00D32D2C"/>
    <w:rsid w:val="00D5563C"/>
    <w:rsid w:val="00D57F98"/>
    <w:rsid w:val="00D63E74"/>
    <w:rsid w:val="00D6607C"/>
    <w:rsid w:val="00D72000"/>
    <w:rsid w:val="00D7220D"/>
    <w:rsid w:val="00D725B1"/>
    <w:rsid w:val="00D8159D"/>
    <w:rsid w:val="00D94A47"/>
    <w:rsid w:val="00D953B5"/>
    <w:rsid w:val="00DA5165"/>
    <w:rsid w:val="00DC329C"/>
    <w:rsid w:val="00DD75B3"/>
    <w:rsid w:val="00DE7E1A"/>
    <w:rsid w:val="00DF0B89"/>
    <w:rsid w:val="00E0094F"/>
    <w:rsid w:val="00E03503"/>
    <w:rsid w:val="00E13382"/>
    <w:rsid w:val="00E148CE"/>
    <w:rsid w:val="00E23CAE"/>
    <w:rsid w:val="00E42F0C"/>
    <w:rsid w:val="00E4733B"/>
    <w:rsid w:val="00E50985"/>
    <w:rsid w:val="00E51F60"/>
    <w:rsid w:val="00E55E33"/>
    <w:rsid w:val="00E64D95"/>
    <w:rsid w:val="00E72165"/>
    <w:rsid w:val="00E72474"/>
    <w:rsid w:val="00E72554"/>
    <w:rsid w:val="00E779A6"/>
    <w:rsid w:val="00E77C68"/>
    <w:rsid w:val="00E90ED4"/>
    <w:rsid w:val="00E964B0"/>
    <w:rsid w:val="00EA5153"/>
    <w:rsid w:val="00EB4922"/>
    <w:rsid w:val="00EC1529"/>
    <w:rsid w:val="00EC1D7D"/>
    <w:rsid w:val="00EE4E24"/>
    <w:rsid w:val="00F045DA"/>
    <w:rsid w:val="00F05F92"/>
    <w:rsid w:val="00F25FE5"/>
    <w:rsid w:val="00F32E42"/>
    <w:rsid w:val="00F46882"/>
    <w:rsid w:val="00F518B7"/>
    <w:rsid w:val="00F52A0B"/>
    <w:rsid w:val="00F54FEC"/>
    <w:rsid w:val="00F7016E"/>
    <w:rsid w:val="00FA0324"/>
    <w:rsid w:val="00FA50E2"/>
    <w:rsid w:val="00FA5E5B"/>
    <w:rsid w:val="00FB60F3"/>
    <w:rsid w:val="00FB66E1"/>
    <w:rsid w:val="00FB7689"/>
    <w:rsid w:val="00FB7FE2"/>
    <w:rsid w:val="00FC01F6"/>
    <w:rsid w:val="00FD192D"/>
    <w:rsid w:val="00FE1B36"/>
    <w:rsid w:val="00FE7B48"/>
    <w:rsid w:val="00FF1E74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3A45"/>
  <w15:docId w15:val="{F1FF311E-0F1F-40C4-9741-25158B48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17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16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2"/>
    <w:qFormat/>
    <w:rsid w:val="00E42F0C"/>
    <w:pPr>
      <w:spacing w:after="220" w:line="240" w:lineRule="auto"/>
      <w:jc w:val="both"/>
    </w:pPr>
    <w:rPr>
      <w:kern w:val="12"/>
      <w14:ligatures w14:val="standard"/>
    </w:rPr>
  </w:style>
  <w:style w:type="paragraph" w:styleId="Nadpis1">
    <w:name w:val="heading 1"/>
    <w:basedOn w:val="Normln"/>
    <w:next w:val="Normln"/>
    <w:link w:val="Nadpis1Char"/>
    <w:uiPriority w:val="9"/>
    <w:qFormat/>
    <w:rsid w:val="001C74EB"/>
    <w:pPr>
      <w:keepNext/>
      <w:keepLines/>
      <w:spacing w:before="2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1C74EB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1C74EB"/>
    <w:pPr>
      <w:keepNext/>
      <w:keepLines/>
      <w:spacing w:before="22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297CFC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03F9"/>
    <w:pPr>
      <w:tabs>
        <w:tab w:val="center" w:pos="4536"/>
        <w:tab w:val="right" w:pos="9072"/>
      </w:tabs>
      <w:spacing w:after="0"/>
      <w:contextualSpacing/>
      <w:jc w:val="right"/>
    </w:pPr>
    <w:rPr>
      <w:b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D303F9"/>
    <w:rPr>
      <w:b/>
      <w:sz w:val="24"/>
    </w:rPr>
  </w:style>
  <w:style w:type="paragraph" w:styleId="Zpat">
    <w:name w:val="footer"/>
    <w:basedOn w:val="Normln"/>
    <w:link w:val="ZpatChar"/>
    <w:uiPriority w:val="99"/>
    <w:unhideWhenUsed/>
    <w:rsid w:val="00D303F9"/>
    <w:pPr>
      <w:tabs>
        <w:tab w:val="center" w:pos="4536"/>
        <w:tab w:val="right" w:pos="9072"/>
      </w:tabs>
      <w:spacing w:after="0"/>
      <w:contextualSpacing/>
      <w:jc w:val="left"/>
    </w:pPr>
    <w:rPr>
      <w:b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303F9"/>
    <w:rPr>
      <w:b/>
      <w:sz w:val="16"/>
    </w:rPr>
  </w:style>
  <w:style w:type="table" w:styleId="Mkatabulky">
    <w:name w:val="Table Grid"/>
    <w:basedOn w:val="Normlntabulka"/>
    <w:uiPriority w:val="39"/>
    <w:rsid w:val="00BA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nka1">
    <w:name w:val="Zmínka1"/>
    <w:basedOn w:val="Standardnpsmoodstavce"/>
    <w:uiPriority w:val="99"/>
    <w:semiHidden/>
    <w:unhideWhenUsed/>
    <w:rsid w:val="00063127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1C74E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C74EB"/>
    <w:rPr>
      <w:rFonts w:asciiTheme="majorHAnsi" w:eastAsiaTheme="majorEastAsia" w:hAnsiTheme="majorHAnsi" w:cstheme="majorBidi"/>
      <w:b/>
      <w:sz w:val="24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C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CC5"/>
    <w:rPr>
      <w:rFonts w:ascii="Tahoma" w:hAnsi="Tahoma" w:cs="Tahoma"/>
      <w:color w:val="131313" w:themeColor="text2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42F0C"/>
    <w:pPr>
      <w:spacing w:before="220"/>
      <w:contextualSpacing/>
    </w:pPr>
    <w:rPr>
      <w:rFonts w:asciiTheme="majorHAnsi" w:eastAsiaTheme="majorEastAsia" w:hAnsiTheme="majorHAnsi" w:cstheme="majorBidi"/>
      <w:b/>
      <w:sz w:val="38"/>
      <w:szCs w:val="52"/>
    </w:rPr>
  </w:style>
  <w:style w:type="character" w:customStyle="1" w:styleId="NzevChar">
    <w:name w:val="Název Char"/>
    <w:basedOn w:val="Standardnpsmoodstavce"/>
    <w:link w:val="Nzev"/>
    <w:rsid w:val="00E42F0C"/>
    <w:rPr>
      <w:rFonts w:asciiTheme="majorHAnsi" w:eastAsiaTheme="majorEastAsia" w:hAnsiTheme="majorHAnsi" w:cstheme="majorBidi"/>
      <w:b/>
      <w:kern w:val="12"/>
      <w:sz w:val="38"/>
      <w:szCs w:val="52"/>
      <w14:ligatures w14:val="standard"/>
    </w:rPr>
  </w:style>
  <w:style w:type="character" w:styleId="Zstupntext">
    <w:name w:val="Placeholder Text"/>
    <w:basedOn w:val="Standardnpsmoodstavce"/>
    <w:uiPriority w:val="99"/>
    <w:semiHidden/>
    <w:rsid w:val="00FB7FE2"/>
    <w:rPr>
      <w:color w:val="808080"/>
    </w:rPr>
  </w:style>
  <w:style w:type="paragraph" w:styleId="Revize">
    <w:name w:val="Revision"/>
    <w:hidden/>
    <w:uiPriority w:val="99"/>
    <w:semiHidden/>
    <w:rsid w:val="002A058B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"/>
    <w:qFormat/>
    <w:rsid w:val="001C74EB"/>
    <w:pPr>
      <w:numPr>
        <w:ilvl w:val="1"/>
      </w:numPr>
      <w:spacing w:before="220"/>
      <w:contextualSpacing/>
    </w:pPr>
    <w:rPr>
      <w:rFonts w:asciiTheme="majorHAnsi" w:eastAsiaTheme="majorEastAsia" w:hAnsiTheme="majorHAnsi" w:cstheme="majorBidi"/>
      <w:b/>
      <w:i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uiPriority w:val="1"/>
    <w:rsid w:val="00E42F0C"/>
    <w:rPr>
      <w:rFonts w:asciiTheme="majorHAnsi" w:eastAsiaTheme="majorEastAsia" w:hAnsiTheme="majorHAnsi" w:cstheme="majorBidi"/>
      <w:b/>
      <w:iCs/>
      <w:kern w:val="12"/>
      <w:sz w:val="28"/>
      <w:szCs w:val="24"/>
      <w14:ligatures w14:val="standard"/>
    </w:rPr>
  </w:style>
  <w:style w:type="character" w:styleId="Zdraznnintenzivn">
    <w:name w:val="Intense Emphasis"/>
    <w:basedOn w:val="Standardnpsmoodstavce"/>
    <w:uiPriority w:val="6"/>
    <w:qFormat/>
    <w:rsid w:val="00174382"/>
    <w:rPr>
      <w:b/>
      <w:bCs/>
      <w:i/>
      <w:iCs/>
      <w:color w:val="auto"/>
    </w:rPr>
  </w:style>
  <w:style w:type="character" w:styleId="Hypertextovodkaz">
    <w:name w:val="Hyperlink"/>
    <w:basedOn w:val="Standardnpsmoodstavce"/>
    <w:uiPriority w:val="99"/>
    <w:unhideWhenUsed/>
    <w:rsid w:val="009F3FE0"/>
    <w:rPr>
      <w:color w:val="000000" w:themeColor="hyperlink"/>
      <w:u w:val="none"/>
    </w:rPr>
  </w:style>
  <w:style w:type="character" w:customStyle="1" w:styleId="Nadpis3Char">
    <w:name w:val="Nadpis 3 Char"/>
    <w:basedOn w:val="Standardnpsmoodstavce"/>
    <w:link w:val="Nadpis3"/>
    <w:uiPriority w:val="9"/>
    <w:rsid w:val="001C74EB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7CFC"/>
    <w:rPr>
      <w:rFonts w:asciiTheme="majorHAnsi" w:eastAsiaTheme="majorEastAsia" w:hAnsiTheme="majorHAnsi" w:cstheme="majorBidi"/>
      <w:b/>
      <w:bCs/>
      <w:iCs/>
      <w:sz w:val="18"/>
    </w:rPr>
  </w:style>
  <w:style w:type="character" w:customStyle="1" w:styleId="Zmnka2">
    <w:name w:val="Zmínka2"/>
    <w:basedOn w:val="Standardnpsmoodstavce"/>
    <w:uiPriority w:val="99"/>
    <w:semiHidden/>
    <w:unhideWhenUsed/>
    <w:rsid w:val="00763948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C32473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5"/>
    <w:qFormat/>
    <w:rsid w:val="00630C42"/>
    <w:rPr>
      <w:b/>
      <w:bCs/>
    </w:rPr>
  </w:style>
  <w:style w:type="paragraph" w:styleId="Bezmezer">
    <w:name w:val="No Spacing"/>
    <w:uiPriority w:val="3"/>
    <w:qFormat/>
    <w:rsid w:val="007071F6"/>
    <w:pPr>
      <w:spacing w:after="0" w:line="240" w:lineRule="auto"/>
      <w:contextualSpacing/>
    </w:pPr>
  </w:style>
  <w:style w:type="paragraph" w:styleId="Adresanaoblku">
    <w:name w:val="envelope address"/>
    <w:aliases w:val="Adresa"/>
    <w:basedOn w:val="Normln"/>
    <w:uiPriority w:val="14"/>
    <w:rsid w:val="001D6D50"/>
    <w:pPr>
      <w:spacing w:after="480"/>
      <w:contextualSpacing/>
      <w:jc w:val="left"/>
    </w:pPr>
    <w:rPr>
      <w:rFonts w:eastAsiaTheme="majorEastAsia" w:cstheme="majorBidi"/>
      <w:szCs w:val="24"/>
    </w:rPr>
  </w:style>
  <w:style w:type="paragraph" w:styleId="Osloven">
    <w:name w:val="Salutation"/>
    <w:basedOn w:val="Normln"/>
    <w:next w:val="Normln"/>
    <w:link w:val="OslovenChar"/>
    <w:uiPriority w:val="16"/>
    <w:rsid w:val="007071F6"/>
    <w:pPr>
      <w:spacing w:before="220"/>
      <w:contextualSpacing/>
    </w:pPr>
  </w:style>
  <w:style w:type="character" w:customStyle="1" w:styleId="OslovenChar">
    <w:name w:val="Oslovení Char"/>
    <w:basedOn w:val="Standardnpsmoodstavce"/>
    <w:link w:val="Osloven"/>
    <w:uiPriority w:val="16"/>
    <w:rsid w:val="007071F6"/>
  </w:style>
  <w:style w:type="paragraph" w:styleId="Podpis">
    <w:name w:val="Signature"/>
    <w:basedOn w:val="Normln"/>
    <w:next w:val="Bezmezer"/>
    <w:link w:val="PodpisChar"/>
    <w:uiPriority w:val="17"/>
    <w:rsid w:val="00765686"/>
    <w:pPr>
      <w:spacing w:after="0"/>
      <w:contextualSpacing/>
    </w:pPr>
    <w:rPr>
      <w:b/>
    </w:rPr>
  </w:style>
  <w:style w:type="character" w:customStyle="1" w:styleId="PodpisChar">
    <w:name w:val="Podpis Char"/>
    <w:basedOn w:val="Standardnpsmoodstavce"/>
    <w:link w:val="Podpis"/>
    <w:uiPriority w:val="17"/>
    <w:rsid w:val="00404F14"/>
    <w:rPr>
      <w:b/>
      <w:sz w:val="20"/>
    </w:rPr>
  </w:style>
  <w:style w:type="paragraph" w:styleId="Datum">
    <w:name w:val="Date"/>
    <w:basedOn w:val="Normln"/>
    <w:next w:val="Normln"/>
    <w:link w:val="DatumChar"/>
    <w:uiPriority w:val="15"/>
    <w:rsid w:val="001C74EB"/>
    <w:pPr>
      <w:contextualSpacing/>
      <w:jc w:val="right"/>
    </w:pPr>
  </w:style>
  <w:style w:type="character" w:customStyle="1" w:styleId="DatumChar">
    <w:name w:val="Datum Char"/>
    <w:basedOn w:val="Standardnpsmoodstavce"/>
    <w:link w:val="Datum"/>
    <w:uiPriority w:val="15"/>
    <w:rsid w:val="001C74EB"/>
  </w:style>
  <w:style w:type="paragraph" w:customStyle="1" w:styleId="Pozdrav">
    <w:name w:val="Pozdrav"/>
    <w:basedOn w:val="Normln"/>
    <w:next w:val="Normln"/>
    <w:link w:val="PozdravChar"/>
    <w:uiPriority w:val="17"/>
    <w:rsid w:val="00765686"/>
    <w:pPr>
      <w:spacing w:before="240" w:after="960"/>
      <w:contextualSpacing/>
    </w:pPr>
  </w:style>
  <w:style w:type="character" w:customStyle="1" w:styleId="PozdravChar">
    <w:name w:val="Pozdrav Char"/>
    <w:basedOn w:val="Standardnpsmoodstavce"/>
    <w:link w:val="Pozdrav"/>
    <w:uiPriority w:val="17"/>
    <w:rsid w:val="00404F14"/>
    <w:rPr>
      <w:sz w:val="20"/>
    </w:rPr>
  </w:style>
  <w:style w:type="paragraph" w:customStyle="1" w:styleId="Plohy">
    <w:name w:val="Přílohy"/>
    <w:basedOn w:val="Normln"/>
    <w:next w:val="Bezmezer"/>
    <w:link w:val="PlohyChar"/>
    <w:uiPriority w:val="18"/>
    <w:rsid w:val="00B448B6"/>
    <w:pPr>
      <w:spacing w:before="960" w:after="0"/>
      <w:contextualSpacing/>
    </w:pPr>
    <w:rPr>
      <w:b/>
      <w:bCs/>
    </w:rPr>
  </w:style>
  <w:style w:type="paragraph" w:customStyle="1" w:styleId="Navdom">
    <w:name w:val="Na vědomí"/>
    <w:basedOn w:val="Normln"/>
    <w:next w:val="Bezmezer"/>
    <w:link w:val="NavdomChar"/>
    <w:uiPriority w:val="19"/>
    <w:rsid w:val="00B448B6"/>
    <w:pPr>
      <w:spacing w:before="240" w:after="0"/>
      <w:contextualSpacing/>
    </w:pPr>
    <w:rPr>
      <w:b/>
      <w:bCs/>
    </w:rPr>
  </w:style>
  <w:style w:type="character" w:customStyle="1" w:styleId="PlohyChar">
    <w:name w:val="Přílohy Char"/>
    <w:basedOn w:val="Standardnpsmoodstavce"/>
    <w:link w:val="Plohy"/>
    <w:uiPriority w:val="18"/>
    <w:rsid w:val="00B448B6"/>
    <w:rPr>
      <w:b/>
      <w:bCs/>
      <w:sz w:val="20"/>
    </w:rPr>
  </w:style>
  <w:style w:type="character" w:customStyle="1" w:styleId="NavdomChar">
    <w:name w:val="Na vědomí Char"/>
    <w:basedOn w:val="Standardnpsmoodstavce"/>
    <w:link w:val="Navdom"/>
    <w:uiPriority w:val="19"/>
    <w:rsid w:val="00B448B6"/>
    <w:rPr>
      <w:b/>
      <w:bCs/>
      <w:sz w:val="20"/>
    </w:rPr>
  </w:style>
  <w:style w:type="paragraph" w:styleId="Seznamsodrkami">
    <w:name w:val="List Bullet"/>
    <w:basedOn w:val="Normln"/>
    <w:uiPriority w:val="5"/>
    <w:qFormat/>
    <w:rsid w:val="001C74EB"/>
    <w:pPr>
      <w:numPr>
        <w:numId w:val="12"/>
      </w:num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://www.mesto-uste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horackova\Desktop\P&#205;SMO,%20&#352;ABLONY%20a%20manu&#225;l%20pro%20M&#218;\Wordov&#233;%20&#353;ablony%20-%20s%20&#250;pravami%20dle%20vyhl\6_3_A4_&#250;&#345;edn&#237;_dopis_ustek_bez%20adres&#225;ta.dotx" TargetMode="External"/></Relationships>
</file>

<file path=word/theme/theme1.xml><?xml version="1.0" encoding="utf-8"?>
<a:theme xmlns:a="http://schemas.openxmlformats.org/drawingml/2006/main" name="Motiv Office">
  <a:themeElements>
    <a:clrScheme name="Úštěk">
      <a:dk1>
        <a:srgbClr val="000000"/>
      </a:dk1>
      <a:lt1>
        <a:sysClr val="window" lastClr="FFFFFF"/>
      </a:lt1>
      <a:dk2>
        <a:srgbClr val="131313"/>
      </a:dk2>
      <a:lt2>
        <a:srgbClr val="EAEAEA"/>
      </a:lt2>
      <a:accent1>
        <a:srgbClr val="1D0F44"/>
      </a:accent1>
      <a:accent2>
        <a:srgbClr val="BCE4FA"/>
      </a:accent2>
      <a:accent3>
        <a:srgbClr val="FFF48C"/>
      </a:accent3>
      <a:accent4>
        <a:srgbClr val="4A4A49"/>
      </a:accent4>
      <a:accent5>
        <a:srgbClr val="131313"/>
      </a:accent5>
      <a:accent6>
        <a:srgbClr val="EFB5D2"/>
      </a:accent6>
      <a:hlink>
        <a:srgbClr val="000000"/>
      </a:hlink>
      <a:folHlink>
        <a:srgbClr val="000000"/>
      </a:folHlink>
    </a:clrScheme>
    <a:fontScheme name="Struna Úštěk - Struna Úštěk">
      <a:majorFont>
        <a:latin typeface="Struna Ustek"/>
        <a:ea typeface=""/>
        <a:cs typeface=""/>
      </a:majorFont>
      <a:minorFont>
        <a:latin typeface="Struna Ustek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966DB8-F72B-8C4A-8F6C-29B0AD3D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6_3_A4_úřední_dopis_ustek_bez adresáta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Horáčková</dc:creator>
  <cp:keywords/>
  <cp:lastModifiedBy>Jana Lepšíková</cp:lastModifiedBy>
  <cp:revision>2</cp:revision>
  <cp:lastPrinted>2025-03-21T10:16:00Z</cp:lastPrinted>
  <dcterms:created xsi:type="dcterms:W3CDTF">2026-08-13T06:39:00Z</dcterms:created>
  <dcterms:modified xsi:type="dcterms:W3CDTF">2026-08-13T06:39:00Z</dcterms:modified>
</cp:coreProperties>
</file>