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AF92" w14:textId="7847E0A7" w:rsidR="001D3225" w:rsidRDefault="00BB270E">
      <w:r>
        <w:rPr>
          <w:noProof/>
        </w:rPr>
        <w:drawing>
          <wp:inline distT="0" distB="0" distL="0" distR="0" wp14:anchorId="7875EF44" wp14:editId="5F69075A">
            <wp:extent cx="571500" cy="638175"/>
            <wp:effectExtent l="0" t="0" r="0" b="9525"/>
            <wp:docPr id="668650810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5081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Obec Lety, Lety 67, 398 04 Čimelice</w:t>
      </w:r>
      <w:r w:rsidR="00046DC1">
        <w:t>, IČO: 00249823</w:t>
      </w:r>
    </w:p>
    <w:p w14:paraId="7F08BA49" w14:textId="486D356F" w:rsidR="00BE3E08" w:rsidRDefault="00BB270E" w:rsidP="0032643F">
      <w:pPr>
        <w:pBdr>
          <w:bottom w:val="single" w:sz="12" w:space="1" w:color="auto"/>
        </w:pBdr>
      </w:pPr>
      <w:r>
        <w:t xml:space="preserve">  Tel. 382 274</w:t>
      </w:r>
      <w:r w:rsidR="00046DC1">
        <w:t> </w:t>
      </w:r>
      <w:r>
        <w:t>536</w:t>
      </w:r>
      <w:r w:rsidR="00046DC1">
        <w:t>, 724 180 227</w:t>
      </w:r>
      <w:r>
        <w:t xml:space="preserve">  </w:t>
      </w:r>
      <w:r w:rsidR="001B3680">
        <w:t>e-mail: starostka@lety-obec.cz</w:t>
      </w:r>
      <w:r>
        <w:t xml:space="preserve">      datová schránka:  zngbw74</w:t>
      </w:r>
    </w:p>
    <w:p w14:paraId="73EFC674" w14:textId="77777777" w:rsidR="00E973A8" w:rsidRDefault="00E973A8" w:rsidP="00BE3E08">
      <w:pPr>
        <w:rPr>
          <w:sz w:val="24"/>
          <w:szCs w:val="24"/>
        </w:rPr>
      </w:pPr>
      <w:r>
        <w:t xml:space="preserve">           </w:t>
      </w:r>
      <w:r>
        <w:rPr>
          <w:sz w:val="24"/>
          <w:szCs w:val="24"/>
        </w:rPr>
        <w:t xml:space="preserve">                                           </w:t>
      </w:r>
    </w:p>
    <w:p w14:paraId="1D97C1F9" w14:textId="77777777" w:rsidR="00E973A8" w:rsidRDefault="00E973A8" w:rsidP="00BE3E0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E973A8">
        <w:rPr>
          <w:b/>
          <w:bCs/>
          <w:sz w:val="24"/>
          <w:szCs w:val="24"/>
        </w:rPr>
        <w:t>Záměr obce</w:t>
      </w:r>
    </w:p>
    <w:p w14:paraId="59A50337" w14:textId="37E79E91" w:rsidR="00E973A8" w:rsidRDefault="00347DF8" w:rsidP="00BE3E0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 w:rsidR="009C6BA2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Oznámení záměru o zřízení </w:t>
      </w:r>
      <w:r w:rsidR="009C6BA2">
        <w:rPr>
          <w:b/>
          <w:bCs/>
          <w:sz w:val="24"/>
          <w:szCs w:val="24"/>
        </w:rPr>
        <w:t>služebnosti</w:t>
      </w:r>
    </w:p>
    <w:p w14:paraId="38278516" w14:textId="2C361A1C" w:rsidR="009C6BA2" w:rsidRDefault="00A03E6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b/>
          <w:bCs/>
          <w:sz w:val="24"/>
          <w:szCs w:val="24"/>
        </w:rPr>
        <w:t xml:space="preserve">     </w:t>
      </w:r>
      <w:r w:rsidR="00E973A8" w:rsidRPr="00347DF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Obec Lety v souladu s ustanovením § 39 odst.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1. </w:t>
      </w:r>
      <w:r w:rsidR="00E973A8" w:rsidRPr="00347DF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zákona č. 128/2000 Sb. (zákon o obcích), ve znění pozdějších předpisů, zveřejňuje tímto tento svůj záměr n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a zřízení </w:t>
      </w:r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věcného břemene </w:t>
      </w:r>
      <w:r w:rsidR="009C6BA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služebnosti </w:t>
      </w:r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pozemek </w:t>
      </w:r>
      <w:proofErr w:type="spellStart"/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</w:t>
      </w:r>
      <w:proofErr w:type="spellEnd"/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1649 a </w:t>
      </w:r>
      <w:proofErr w:type="spellStart"/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</w:t>
      </w:r>
      <w:proofErr w:type="spellEnd"/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č.1654 v </w:t>
      </w:r>
      <w:proofErr w:type="spellStart"/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k.ú</w:t>
      </w:r>
      <w:proofErr w:type="spellEnd"/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Lety, dle Smlouvy o uzavření budoucí smlouvy o zřízení služebnosti č. 32054/</w:t>
      </w:r>
      <w:proofErr w:type="spellStart"/>
      <w:r w:rsidR="00E55A0F" w:rsidRP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bVB</w:t>
      </w:r>
      <w:proofErr w:type="spellEnd"/>
      <w:r w:rsidR="00E55A0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/kabel-000/2025</w:t>
      </w:r>
    </w:p>
    <w:p w14:paraId="206AA7DD" w14:textId="77777777" w:rsidR="00A03E65" w:rsidRDefault="00A03E6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111D6FA" w14:textId="39364537" w:rsidR="00625CC3" w:rsidRDefault="00625CC3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Budoucí povinný z věcného břemene: Obec Lety, Lety 67, 398 04 Čimelice, zastoupená starostkou </w:t>
      </w:r>
      <w:r w:rsidR="00714EB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lankou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Hlavínovou</w:t>
      </w:r>
      <w:proofErr w:type="spellEnd"/>
    </w:p>
    <w:p w14:paraId="394031B8" w14:textId="626C7C4C" w:rsidR="00625CC3" w:rsidRDefault="00625CC3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Budoucí oprávněný z věcného břemene: T-Mobile Czech Republic a.s. IČO 64949681, Tomíčkova 2144/1, 148 00 Praha 4, zastoupená Karolínou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Štukovskou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základě pověření</w:t>
      </w:r>
    </w:p>
    <w:p w14:paraId="30BBC82C" w14:textId="53B0A5F7" w:rsidR="00625CC3" w:rsidRDefault="00625CC3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Důvodem zřízení věcného břemene je </w:t>
      </w:r>
      <w:r w:rsidR="00A03E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vybudovat na části dotčených pozemků komunikační síť, která bude podzemní stavbou pod označením „32054 </w:t>
      </w:r>
      <w:proofErr w:type="spellStart"/>
      <w:r w:rsidR="00A03E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PříbramMilevsko_Lety</w:t>
      </w:r>
      <w:proofErr w:type="spellEnd"/>
      <w:r w:rsidR="00A03E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“</w:t>
      </w:r>
    </w:p>
    <w:p w14:paraId="40929D7D" w14:textId="77777777" w:rsidR="00A03E65" w:rsidRDefault="00A03E6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3BC46ED" w14:textId="488C11C5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Věcné břemeno bude zřízeno úplatně za jednorázovou úhradu </w:t>
      </w:r>
      <w:r w:rsidR="00D467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2</w:t>
      </w:r>
      <w:r w:rsidR="00A03E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0</w:t>
      </w:r>
      <w:r w:rsidR="00D467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000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,- Kč.</w:t>
      </w:r>
      <w:r w:rsidR="00A03E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bez DPH.</w:t>
      </w:r>
    </w:p>
    <w:p w14:paraId="3DEC3570" w14:textId="77777777" w:rsidR="00A03E65" w:rsidRDefault="00A03E6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21A00E5" w14:textId="77777777" w:rsidR="00A03E65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 tomuto záměru mohou být podány připomínky ve lhůtě 15 dnů od jeho vyvěšení na úřední desce písemnou formou na fyzickou nebo elektronickou adresu Obecního úřadu Lety, uvedenou v zápatí tohoto dokumentu</w:t>
      </w:r>
    </w:p>
    <w:p w14:paraId="6BCA2F4C" w14:textId="77777777" w:rsidR="00A03E65" w:rsidRDefault="00A03E6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                 </w:t>
      </w:r>
    </w:p>
    <w:p w14:paraId="45661ED0" w14:textId="77777777" w:rsidR="00A03E65" w:rsidRDefault="00A03E6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                       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Blanka Hlavínová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</w:t>
      </w:r>
    </w:p>
    <w:p w14:paraId="6D271DDC" w14:textId="609DE9AE" w:rsidR="0081245E" w:rsidRDefault="00A03E6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                      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starostka obce Lety</w:t>
      </w:r>
    </w:p>
    <w:p w14:paraId="3E05ACD7" w14:textId="77777777" w:rsidR="00A03E65" w:rsidRDefault="00A03E6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E799E8F" w14:textId="41D2FCD1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Vyvěšeno ÚD:</w:t>
      </w:r>
      <w:r w:rsidR="00EE4FC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12.6.2025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</w:t>
      </w:r>
      <w:r w:rsidR="00A03E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Sejmuto ÚD:</w:t>
      </w:r>
      <w:r w:rsidR="005D518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54061B77" w14:textId="45FBB955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</w:t>
      </w:r>
      <w:r w:rsidR="00EE4FC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EÚD: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EE4FC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12.6.2025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</w:t>
      </w:r>
      <w:r w:rsidR="00A03E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5D518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EÚD:</w:t>
      </w:r>
      <w:r w:rsidR="005D518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6D4F5727" w14:textId="77777777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D7E02D9" w14:textId="77777777" w:rsidR="002030E2" w:rsidRPr="00347DF8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DD71132" w14:textId="77777777" w:rsidR="00E973A8" w:rsidRPr="00347DF8" w:rsidRDefault="00E973A8" w:rsidP="00E973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8512535" w14:textId="3361D99A" w:rsidR="00E973A8" w:rsidRPr="00347DF8" w:rsidRDefault="00E973A8" w:rsidP="00BE3E08">
      <w:pPr>
        <w:rPr>
          <w:b/>
          <w:bCs/>
          <w:sz w:val="24"/>
          <w:szCs w:val="24"/>
        </w:rPr>
      </w:pPr>
      <w:r w:rsidRPr="00347DF8">
        <w:rPr>
          <w:b/>
          <w:bCs/>
          <w:sz w:val="24"/>
          <w:szCs w:val="24"/>
        </w:rPr>
        <w:t xml:space="preserve">                                   </w:t>
      </w:r>
    </w:p>
    <w:sectPr w:rsidR="00E973A8" w:rsidRPr="00347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F3"/>
    <w:rsid w:val="00046DC1"/>
    <w:rsid w:val="0007511A"/>
    <w:rsid w:val="000C4E5A"/>
    <w:rsid w:val="00133F3E"/>
    <w:rsid w:val="00136BA8"/>
    <w:rsid w:val="001B3680"/>
    <w:rsid w:val="001D3225"/>
    <w:rsid w:val="002030E2"/>
    <w:rsid w:val="00280145"/>
    <w:rsid w:val="00283E40"/>
    <w:rsid w:val="0032643F"/>
    <w:rsid w:val="00347DF8"/>
    <w:rsid w:val="00381932"/>
    <w:rsid w:val="003E5FD7"/>
    <w:rsid w:val="005D5183"/>
    <w:rsid w:val="006113CF"/>
    <w:rsid w:val="00625CC3"/>
    <w:rsid w:val="00714EB7"/>
    <w:rsid w:val="0081245E"/>
    <w:rsid w:val="00852F8B"/>
    <w:rsid w:val="008D25F3"/>
    <w:rsid w:val="009367E3"/>
    <w:rsid w:val="009C6BA2"/>
    <w:rsid w:val="00A03E65"/>
    <w:rsid w:val="00BB270E"/>
    <w:rsid w:val="00BE3E08"/>
    <w:rsid w:val="00C53F64"/>
    <w:rsid w:val="00CF0E8E"/>
    <w:rsid w:val="00D467CE"/>
    <w:rsid w:val="00D70000"/>
    <w:rsid w:val="00E55A0F"/>
    <w:rsid w:val="00E82A31"/>
    <w:rsid w:val="00E973A8"/>
    <w:rsid w:val="00EB7FF4"/>
    <w:rsid w:val="00EE4FC6"/>
    <w:rsid w:val="00F5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6259"/>
  <w15:chartTrackingRefBased/>
  <w15:docId w15:val="{FB08051D-536E-42F6-9B8B-6F2B2F14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27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2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l\Pictures\Obecn&#237;%20&#250;&#345;ad%20%20Lety%20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Obecní úřad  Lety 1.dotx</Template>
  <TotalTime>75</TotalTime>
  <Pages>1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Lety</dc:creator>
  <cp:keywords/>
  <dc:description/>
  <cp:lastModifiedBy>Blanka Hlavínová</cp:lastModifiedBy>
  <cp:revision>14</cp:revision>
  <cp:lastPrinted>2025-03-14T12:11:00Z</cp:lastPrinted>
  <dcterms:created xsi:type="dcterms:W3CDTF">2025-03-03T11:34:00Z</dcterms:created>
  <dcterms:modified xsi:type="dcterms:W3CDTF">2025-06-12T07:21:00Z</dcterms:modified>
</cp:coreProperties>
</file>