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AF92" w14:textId="7847E0A7" w:rsidR="001D3225" w:rsidRDefault="00BB270E">
      <w:r>
        <w:rPr>
          <w:noProof/>
        </w:rPr>
        <w:drawing>
          <wp:inline distT="0" distB="0" distL="0" distR="0" wp14:anchorId="7875EF44" wp14:editId="5F69075A">
            <wp:extent cx="571500" cy="638175"/>
            <wp:effectExtent l="0" t="0" r="0" b="9525"/>
            <wp:docPr id="668650810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081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Obec Lety, Lety 67, 398 04 Čimelice</w:t>
      </w:r>
      <w:r w:rsidR="00046DC1">
        <w:t>, IČO: 00249823</w:t>
      </w:r>
    </w:p>
    <w:p w14:paraId="7F08BA49" w14:textId="56AFE9A0" w:rsidR="00BE3E08" w:rsidRDefault="00BB270E" w:rsidP="0032643F">
      <w:pPr>
        <w:pBdr>
          <w:bottom w:val="single" w:sz="12" w:space="1" w:color="auto"/>
        </w:pBdr>
      </w:pPr>
      <w:r>
        <w:t xml:space="preserve">  Tel. 382 274</w:t>
      </w:r>
      <w:r w:rsidR="00046DC1">
        <w:t> </w:t>
      </w:r>
      <w:r>
        <w:t>536</w:t>
      </w:r>
      <w:r w:rsidR="00046DC1">
        <w:t>, 724 180 227</w:t>
      </w:r>
      <w:r>
        <w:t xml:space="preserve"> </w:t>
      </w:r>
      <w:r w:rsidR="001B3680">
        <w:t>e-mail: starostka@lety-obec.cz</w:t>
      </w:r>
      <w:r>
        <w:t xml:space="preserve">      datová schránka: zngbw74</w:t>
      </w:r>
    </w:p>
    <w:p w14:paraId="73EFC674" w14:textId="77777777" w:rsidR="00E973A8" w:rsidRDefault="00E973A8" w:rsidP="00BE3E08">
      <w:pPr>
        <w:rPr>
          <w:sz w:val="24"/>
          <w:szCs w:val="24"/>
        </w:rPr>
      </w:pPr>
      <w:r>
        <w:t xml:space="preserve">           </w:t>
      </w:r>
      <w:r>
        <w:rPr>
          <w:sz w:val="24"/>
          <w:szCs w:val="24"/>
        </w:rPr>
        <w:t xml:space="preserve">                                           </w:t>
      </w:r>
    </w:p>
    <w:p w14:paraId="1D97C1F9" w14:textId="660E71A4" w:rsidR="00E973A8" w:rsidRDefault="00E973A8" w:rsidP="00BE3E0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E973A8">
        <w:rPr>
          <w:b/>
          <w:bCs/>
          <w:sz w:val="24"/>
          <w:szCs w:val="24"/>
        </w:rPr>
        <w:t>Záměr obce</w:t>
      </w:r>
      <w:r w:rsidR="00071EE5">
        <w:rPr>
          <w:b/>
          <w:bCs/>
          <w:sz w:val="24"/>
          <w:szCs w:val="24"/>
        </w:rPr>
        <w:t xml:space="preserve"> Lety</w:t>
      </w:r>
    </w:p>
    <w:p w14:paraId="59A50337" w14:textId="5C023DF0" w:rsidR="00E973A8" w:rsidRDefault="00347DF8" w:rsidP="00BE3E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r w:rsidR="00071EE5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Oznámení o záměru </w:t>
      </w:r>
      <w:r w:rsidR="00163C85">
        <w:rPr>
          <w:b/>
          <w:bCs/>
          <w:sz w:val="24"/>
          <w:szCs w:val="24"/>
        </w:rPr>
        <w:t>na</w:t>
      </w:r>
      <w:r>
        <w:rPr>
          <w:b/>
          <w:bCs/>
          <w:sz w:val="24"/>
          <w:szCs w:val="24"/>
        </w:rPr>
        <w:t xml:space="preserve"> </w:t>
      </w:r>
      <w:r w:rsidR="00E66015">
        <w:rPr>
          <w:b/>
          <w:bCs/>
          <w:sz w:val="24"/>
          <w:szCs w:val="24"/>
        </w:rPr>
        <w:t>pronáj</w:t>
      </w:r>
      <w:r w:rsidR="00163C85">
        <w:rPr>
          <w:b/>
          <w:bCs/>
          <w:sz w:val="24"/>
          <w:szCs w:val="24"/>
        </w:rPr>
        <w:t xml:space="preserve">em </w:t>
      </w:r>
      <w:r w:rsidR="00E66015">
        <w:rPr>
          <w:b/>
          <w:bCs/>
          <w:sz w:val="24"/>
          <w:szCs w:val="24"/>
        </w:rPr>
        <w:t>pozemků</w:t>
      </w:r>
    </w:p>
    <w:p w14:paraId="0A784CC0" w14:textId="77777777" w:rsidR="00E973A8" w:rsidRDefault="00E973A8" w:rsidP="00BE3E08">
      <w:pPr>
        <w:rPr>
          <w:b/>
          <w:bCs/>
          <w:sz w:val="24"/>
          <w:szCs w:val="24"/>
        </w:rPr>
      </w:pPr>
    </w:p>
    <w:p w14:paraId="26B26620" w14:textId="6188CDB1" w:rsidR="00A1276D" w:rsidRPr="00163C85" w:rsidRDefault="00E973A8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47DF8">
        <w:rPr>
          <w:b/>
          <w:bCs/>
          <w:sz w:val="24"/>
          <w:szCs w:val="24"/>
        </w:rPr>
        <w:t xml:space="preserve">   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Obec Lety v souladu s ustanovením § 39 odst.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1.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zákona č. 128/2000 Sb. (zákon o obcích), ve znění pozdějších předpisů, zveřejňuje tímto tento svůj záměr </w:t>
      </w:r>
      <w:r w:rsidR="00163C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pronájem pozemků:</w:t>
      </w:r>
    </w:p>
    <w:p w14:paraId="45EFC408" w14:textId="4B20F310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parc.č.1842 o výměře 12 511 m2</w:t>
      </w:r>
    </w:p>
    <w:p w14:paraId="54773346" w14:textId="4A1986A7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parc.č.1766 o výměře 2 532 m2</w:t>
      </w:r>
    </w:p>
    <w:p w14:paraId="6A829FD9" w14:textId="5240A7B8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parc.č.1767 o výměře 7 662 m2</w:t>
      </w:r>
    </w:p>
    <w:p w14:paraId="151F196E" w14:textId="156F2C97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parc.č.987/1 o výměře 199 701 m2</w:t>
      </w:r>
    </w:p>
    <w:p w14:paraId="666AB159" w14:textId="650E622A" w:rsidR="00A1276D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parc.č.995/9 o výměře 7 704 m2 </w:t>
      </w:r>
    </w:p>
    <w:p w14:paraId="5D41D297" w14:textId="159730C0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parc.č.992/8 o výměře 2 055 m2</w:t>
      </w:r>
    </w:p>
    <w:p w14:paraId="2F21BF2C" w14:textId="2FCC6708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parc.č.992/7 o výměře 2 841 m2</w:t>
      </w:r>
    </w:p>
    <w:p w14:paraId="2C409E45" w14:textId="77777777" w:rsidR="00602559" w:rsidRDefault="00602559" w:rsidP="00602559">
      <w:pPr>
        <w:pStyle w:val="Odstavecseseznamem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6289C53" w14:textId="3F0A7F25" w:rsidR="00602559" w:rsidRDefault="00602559" w:rsidP="00602559">
      <w:pPr>
        <w:pStyle w:val="Odstavecseseznamem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dle GP č. 485-1/2025 ze dne 10.2.2025</w:t>
      </w:r>
    </w:p>
    <w:p w14:paraId="47D9A896" w14:textId="399554CC" w:rsidR="0078321C" w:rsidRDefault="0078321C" w:rsidP="0078321C">
      <w:pPr>
        <w:pStyle w:val="Odstavecseseznamem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to vše zapsané na listu vlastnictví č. 1 pro katastrální území Lety, obec Lety u Katastrálního úřadu pro Jihočeský kraj, katastrální pracoviště Písek. </w:t>
      </w:r>
    </w:p>
    <w:p w14:paraId="014D6592" w14:textId="724ED195" w:rsidR="002D2AE3" w:rsidRDefault="002D2AE3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 prospěch společnosti Muzeum romské kultury, státní příspěvková organizace, Bratislavská 67/246, Brno, Zábrdovice, 602 00, IČO: 71239812</w:t>
      </w:r>
    </w:p>
    <w:p w14:paraId="45D09900" w14:textId="77A07204" w:rsidR="00481D26" w:rsidRDefault="00481D26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Nájem se sjednává za účelem užívání Pozemků k provozování Památníku Nájemcem.</w:t>
      </w:r>
    </w:p>
    <w:p w14:paraId="3FE34501" w14:textId="326F637D" w:rsidR="00071EE5" w:rsidRDefault="00146F26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Smluvní strany berou na vědomí, že z důvodů změn skutkových okolností spočívajících ve změně označení pozemků v katastru nemovitostí bylo upraveno tak, aby byla zohledněna změna skutkových okolností.</w:t>
      </w:r>
    </w:p>
    <w:p w14:paraId="73511BC0" w14:textId="7680D928" w:rsidR="002030E2" w:rsidRDefault="00071EE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tomuto záměru mohou být podány připomínky ve lhůtě 15 dnů od jeho vyvěšení na úřední desce písemnou formou na fyzickou nebo elektronickou adresu Obecního úřadu Lety, uvedenou v zápatí tohoto dokumentu</w:t>
      </w:r>
    </w:p>
    <w:p w14:paraId="31BD4BDA" w14:textId="1BFA8707" w:rsidR="001D322A" w:rsidRDefault="001D322A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Záměr</w:t>
      </w:r>
      <w:r w:rsidR="00481D2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pronájem pozemků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schválen ZO Lety usnes.č.4 ze dne 1</w:t>
      </w:r>
      <w:r w:rsidR="00481D2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.4.2025</w:t>
      </w:r>
    </w:p>
    <w:p w14:paraId="412108E4" w14:textId="77777777" w:rsidR="00481D26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</w:t>
      </w:r>
    </w:p>
    <w:p w14:paraId="27E8FEDA" w14:textId="77777777" w:rsidR="00602559" w:rsidRDefault="00481D26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Blanka Hlavínová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starostka obce Lety</w:t>
      </w:r>
    </w:p>
    <w:p w14:paraId="38D3A91C" w14:textId="1C2A69AC" w:rsidR="0081245E" w:rsidRDefault="001D322A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Vyvěšeno ÚD: </w:t>
      </w:r>
      <w:r w:rsidR="00623B8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17.4.2025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Sejmuto ÚD:</w:t>
      </w:r>
      <w:r w:rsidR="00623B8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5.5.2025</w:t>
      </w:r>
    </w:p>
    <w:p w14:paraId="08512535" w14:textId="60BFEC36" w:rsidR="00E973A8" w:rsidRPr="00623B86" w:rsidRDefault="001D322A" w:rsidP="00BE3E0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EÚD: </w:t>
      </w:r>
      <w:r w:rsidR="00623B8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17.4.2025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EÚD</w:t>
      </w:r>
      <w:r w:rsidR="00623B8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  <w:r w:rsidR="00E973A8" w:rsidRPr="00347DF8">
        <w:rPr>
          <w:b/>
          <w:bCs/>
          <w:sz w:val="24"/>
          <w:szCs w:val="24"/>
        </w:rPr>
        <w:t xml:space="preserve">  </w:t>
      </w:r>
      <w:r w:rsidR="00623B86" w:rsidRPr="00623B86">
        <w:rPr>
          <w:sz w:val="24"/>
          <w:szCs w:val="24"/>
        </w:rPr>
        <w:t>5.5.2025</w:t>
      </w:r>
      <w:r w:rsidR="00E973A8" w:rsidRPr="00347DF8">
        <w:rPr>
          <w:b/>
          <w:bCs/>
          <w:sz w:val="24"/>
          <w:szCs w:val="24"/>
        </w:rPr>
        <w:t xml:space="preserve">            </w:t>
      </w:r>
    </w:p>
    <w:sectPr w:rsidR="00E973A8" w:rsidRPr="0062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7E0A"/>
    <w:multiLevelType w:val="hybridMultilevel"/>
    <w:tmpl w:val="ECAC11CE"/>
    <w:lvl w:ilvl="0" w:tplc="4404DA3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8666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F3"/>
    <w:rsid w:val="00046DC1"/>
    <w:rsid w:val="00071EE5"/>
    <w:rsid w:val="0007511A"/>
    <w:rsid w:val="000C4E5A"/>
    <w:rsid w:val="00133F3E"/>
    <w:rsid w:val="00146F26"/>
    <w:rsid w:val="00163C85"/>
    <w:rsid w:val="001B3680"/>
    <w:rsid w:val="001D3225"/>
    <w:rsid w:val="001D322A"/>
    <w:rsid w:val="002030E2"/>
    <w:rsid w:val="002303B2"/>
    <w:rsid w:val="00261F55"/>
    <w:rsid w:val="00280145"/>
    <w:rsid w:val="002D2AE3"/>
    <w:rsid w:val="002F0F6D"/>
    <w:rsid w:val="0032643F"/>
    <w:rsid w:val="00347DF8"/>
    <w:rsid w:val="00381932"/>
    <w:rsid w:val="00481D26"/>
    <w:rsid w:val="004C2ACA"/>
    <w:rsid w:val="0050324B"/>
    <w:rsid w:val="00602559"/>
    <w:rsid w:val="006113CF"/>
    <w:rsid w:val="00623B86"/>
    <w:rsid w:val="006B3388"/>
    <w:rsid w:val="00757CE6"/>
    <w:rsid w:val="0078321C"/>
    <w:rsid w:val="0081245E"/>
    <w:rsid w:val="00867035"/>
    <w:rsid w:val="008D25F3"/>
    <w:rsid w:val="009367E3"/>
    <w:rsid w:val="00A1276D"/>
    <w:rsid w:val="00A56E44"/>
    <w:rsid w:val="00AF0FF4"/>
    <w:rsid w:val="00B55B97"/>
    <w:rsid w:val="00BB270E"/>
    <w:rsid w:val="00BE3E08"/>
    <w:rsid w:val="00BF7697"/>
    <w:rsid w:val="00D10358"/>
    <w:rsid w:val="00D70000"/>
    <w:rsid w:val="00E66015"/>
    <w:rsid w:val="00E82A31"/>
    <w:rsid w:val="00E973A8"/>
    <w:rsid w:val="00EC5C6D"/>
    <w:rsid w:val="00EE4CE5"/>
    <w:rsid w:val="00EF622E"/>
    <w:rsid w:val="00F02973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6259"/>
  <w15:chartTrackingRefBased/>
  <w15:docId w15:val="{FB08051D-536E-42F6-9B8B-6F2B2F1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27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270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83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l\Pictures\Obecn&#237;%20&#250;&#345;ad%20%20Lety%20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Obecní úřad  Lety 1.dotx</Template>
  <TotalTime>79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Lety</dc:creator>
  <cp:keywords/>
  <dc:description/>
  <cp:lastModifiedBy>Blanka Hlavínová</cp:lastModifiedBy>
  <cp:revision>26</cp:revision>
  <cp:lastPrinted>2025-04-16T10:51:00Z</cp:lastPrinted>
  <dcterms:created xsi:type="dcterms:W3CDTF">2025-03-03T11:34:00Z</dcterms:created>
  <dcterms:modified xsi:type="dcterms:W3CDTF">2025-04-17T06:47:00Z</dcterms:modified>
</cp:coreProperties>
</file>