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0C1" w:rsidRDefault="003930C1" w:rsidP="003930C1">
      <w:pPr>
        <w:jc w:val="center"/>
        <w:rPr>
          <w:rFonts w:ascii="Times New Roman" w:hAnsi="Times New Roman"/>
          <w:b/>
          <w:sz w:val="32"/>
          <w:szCs w:val="32"/>
        </w:rPr>
      </w:pPr>
      <w:r w:rsidRPr="003930C1">
        <w:rPr>
          <w:rFonts w:ascii="Times New Roman" w:hAnsi="Times New Roman"/>
          <w:b/>
          <w:sz w:val="32"/>
          <w:szCs w:val="32"/>
        </w:rPr>
        <w:t xml:space="preserve">OBEC ČÁSLAVSKO, Čáslavsko 21, </w:t>
      </w:r>
      <w:proofErr w:type="gramStart"/>
      <w:r w:rsidRPr="003930C1">
        <w:rPr>
          <w:rFonts w:ascii="Times New Roman" w:hAnsi="Times New Roman"/>
          <w:b/>
          <w:sz w:val="32"/>
          <w:szCs w:val="32"/>
        </w:rPr>
        <w:t>395 01  Pacov</w:t>
      </w:r>
      <w:proofErr w:type="gramEnd"/>
    </w:p>
    <w:p w:rsidR="003930C1" w:rsidRPr="003930C1" w:rsidRDefault="003930C1" w:rsidP="003930C1">
      <w:pPr>
        <w:jc w:val="center"/>
        <w:rPr>
          <w:rFonts w:ascii="Times New Roman" w:hAnsi="Times New Roman"/>
          <w:b/>
          <w:sz w:val="32"/>
          <w:szCs w:val="32"/>
        </w:rPr>
      </w:pPr>
    </w:p>
    <w:p w:rsidR="00332271" w:rsidRPr="00F74D88" w:rsidRDefault="00332271" w:rsidP="00332271">
      <w:pPr>
        <w:jc w:val="right"/>
        <w:rPr>
          <w:rFonts w:ascii="Times New Roman" w:hAnsi="Times New Roman"/>
          <w:sz w:val="20"/>
          <w:szCs w:val="20"/>
        </w:rPr>
      </w:pPr>
      <w:r w:rsidRPr="00F74D88">
        <w:rPr>
          <w:rFonts w:ascii="Times New Roman" w:hAnsi="Times New Roman"/>
          <w:sz w:val="20"/>
          <w:szCs w:val="20"/>
        </w:rPr>
        <w:t>V </w:t>
      </w:r>
      <w:proofErr w:type="spellStart"/>
      <w:r w:rsidR="003930C1">
        <w:rPr>
          <w:rFonts w:ascii="Times New Roman" w:hAnsi="Times New Roman"/>
          <w:sz w:val="20"/>
          <w:szCs w:val="20"/>
        </w:rPr>
        <w:t>Čáslavsku</w:t>
      </w:r>
      <w:proofErr w:type="spellEnd"/>
      <w:r w:rsidRPr="00F74D88">
        <w:rPr>
          <w:rFonts w:ascii="Times New Roman" w:hAnsi="Times New Roman"/>
          <w:sz w:val="20"/>
          <w:szCs w:val="20"/>
        </w:rPr>
        <w:t xml:space="preserve"> dne</w:t>
      </w:r>
      <w:r w:rsidR="005047FA" w:rsidRPr="00F74D88">
        <w:rPr>
          <w:rFonts w:ascii="Times New Roman" w:hAnsi="Times New Roman"/>
          <w:sz w:val="20"/>
          <w:szCs w:val="20"/>
        </w:rPr>
        <w:t xml:space="preserve"> </w:t>
      </w:r>
      <w:r w:rsidR="00E142ED">
        <w:rPr>
          <w:rFonts w:ascii="Times New Roman" w:hAnsi="Times New Roman"/>
          <w:sz w:val="20"/>
          <w:szCs w:val="20"/>
        </w:rPr>
        <w:t>20. 2. 2020</w:t>
      </w:r>
    </w:p>
    <w:p w:rsidR="004A6123" w:rsidRPr="003930C1" w:rsidRDefault="004A6123" w:rsidP="00F74D88">
      <w:pPr>
        <w:spacing w:after="0" w:line="240" w:lineRule="auto"/>
        <w:jc w:val="center"/>
        <w:rPr>
          <w:rFonts w:ascii="Times New Roman" w:hAnsi="Times New Roman"/>
          <w:b/>
          <w:sz w:val="28"/>
          <w:szCs w:val="28"/>
        </w:rPr>
      </w:pPr>
      <w:r w:rsidRPr="003930C1">
        <w:rPr>
          <w:rFonts w:ascii="Times New Roman" w:hAnsi="Times New Roman"/>
          <w:b/>
          <w:sz w:val="28"/>
          <w:szCs w:val="28"/>
        </w:rPr>
        <w:t>Záměr pro</w:t>
      </w:r>
      <w:r w:rsidR="000041D8" w:rsidRPr="003930C1">
        <w:rPr>
          <w:rFonts w:ascii="Times New Roman" w:hAnsi="Times New Roman"/>
          <w:b/>
          <w:sz w:val="28"/>
          <w:szCs w:val="28"/>
        </w:rPr>
        <w:t>deje</w:t>
      </w:r>
    </w:p>
    <w:p w:rsidR="004A6123" w:rsidRPr="003930C1" w:rsidRDefault="004A6123" w:rsidP="00F74D88">
      <w:pPr>
        <w:spacing w:line="240" w:lineRule="auto"/>
        <w:jc w:val="center"/>
        <w:rPr>
          <w:rFonts w:ascii="Times New Roman" w:hAnsi="Times New Roman"/>
          <w:b/>
          <w:sz w:val="28"/>
          <w:szCs w:val="28"/>
        </w:rPr>
      </w:pPr>
      <w:r w:rsidRPr="003930C1">
        <w:rPr>
          <w:rFonts w:ascii="Times New Roman" w:hAnsi="Times New Roman"/>
          <w:b/>
          <w:sz w:val="28"/>
          <w:szCs w:val="28"/>
        </w:rPr>
        <w:t xml:space="preserve">nemovitého majetku </w:t>
      </w:r>
      <w:r w:rsidR="003930C1" w:rsidRPr="003930C1">
        <w:rPr>
          <w:rFonts w:ascii="Times New Roman" w:hAnsi="Times New Roman"/>
          <w:b/>
          <w:sz w:val="28"/>
          <w:szCs w:val="28"/>
        </w:rPr>
        <w:t>obce</w:t>
      </w:r>
      <w:r w:rsidRPr="003930C1">
        <w:rPr>
          <w:rFonts w:ascii="Times New Roman" w:hAnsi="Times New Roman"/>
          <w:b/>
          <w:sz w:val="28"/>
          <w:szCs w:val="28"/>
        </w:rPr>
        <w:t>.</w:t>
      </w:r>
    </w:p>
    <w:p w:rsidR="004A6123" w:rsidRPr="0058607E" w:rsidRDefault="004A6123" w:rsidP="004A6123">
      <w:pPr>
        <w:rPr>
          <w:rFonts w:ascii="Times New Roman" w:hAnsi="Times New Roman"/>
        </w:rPr>
      </w:pPr>
      <w:r w:rsidRPr="004A6123">
        <w:rPr>
          <w:rFonts w:ascii="Times New Roman" w:hAnsi="Times New Roman"/>
        </w:rPr>
        <w:t xml:space="preserve">        </w:t>
      </w:r>
      <w:r w:rsidR="003930C1">
        <w:rPr>
          <w:rFonts w:ascii="Times New Roman" w:hAnsi="Times New Roman"/>
        </w:rPr>
        <w:t>Obec Čáslavsko</w:t>
      </w:r>
      <w:r w:rsidRPr="0058607E">
        <w:rPr>
          <w:rFonts w:ascii="Times New Roman" w:hAnsi="Times New Roman"/>
        </w:rPr>
        <w:t xml:space="preserve"> zveřejňuje podle § 39 zákona 128/2000 Sb. o obcích, ve znění pozdějších předpisů záměr pro</w:t>
      </w:r>
      <w:r w:rsidR="000041D8" w:rsidRPr="0058607E">
        <w:rPr>
          <w:rFonts w:ascii="Times New Roman" w:hAnsi="Times New Roman"/>
        </w:rPr>
        <w:t>deje</w:t>
      </w:r>
      <w:r w:rsidRPr="0058607E">
        <w:rPr>
          <w:rFonts w:ascii="Times New Roman" w:hAnsi="Times New Roman"/>
        </w:rPr>
        <w:t xml:space="preserve"> nemovitosti:</w:t>
      </w:r>
    </w:p>
    <w:p w:rsidR="00FB3187" w:rsidRPr="0058607E" w:rsidRDefault="00FB3187" w:rsidP="00FB3187">
      <w:pPr>
        <w:spacing w:after="0"/>
        <w:rPr>
          <w:rFonts w:ascii="Times New Roman" w:hAnsi="Times New Roman"/>
          <w:b/>
        </w:rPr>
      </w:pPr>
      <w:r w:rsidRPr="0058607E">
        <w:rPr>
          <w:rFonts w:ascii="Times New Roman" w:hAnsi="Times New Roman"/>
        </w:rPr>
        <w:t xml:space="preserve">Obec: </w:t>
      </w:r>
      <w:r w:rsidR="00563B28" w:rsidRPr="00563B28">
        <w:rPr>
          <w:rFonts w:ascii="Times New Roman" w:hAnsi="Times New Roman"/>
          <w:b/>
        </w:rPr>
        <w:t>Č</w:t>
      </w:r>
      <w:r w:rsidR="003930C1">
        <w:rPr>
          <w:rFonts w:ascii="Times New Roman" w:hAnsi="Times New Roman"/>
          <w:b/>
        </w:rPr>
        <w:t>áslavsko</w:t>
      </w:r>
    </w:p>
    <w:p w:rsidR="00FB3187" w:rsidRPr="0058607E" w:rsidRDefault="00FB3187" w:rsidP="00FB3187">
      <w:pPr>
        <w:rPr>
          <w:rFonts w:ascii="Times New Roman" w:hAnsi="Times New Roman"/>
          <w:b/>
        </w:rPr>
      </w:pPr>
      <w:r w:rsidRPr="0058607E">
        <w:rPr>
          <w:rFonts w:ascii="Times New Roman" w:hAnsi="Times New Roman"/>
        </w:rPr>
        <w:t>Katastrální území</w:t>
      </w:r>
      <w:r w:rsidRPr="0058607E">
        <w:rPr>
          <w:rFonts w:ascii="Times New Roman" w:hAnsi="Times New Roman"/>
          <w:b/>
        </w:rPr>
        <w:t xml:space="preserve">: </w:t>
      </w:r>
      <w:r w:rsidR="003930C1">
        <w:rPr>
          <w:rFonts w:ascii="Times New Roman" w:hAnsi="Times New Roman"/>
          <w:b/>
        </w:rPr>
        <w:t>Čáslavsko</w:t>
      </w:r>
    </w:p>
    <w:p w:rsidR="00E142ED" w:rsidRPr="00C930BC" w:rsidRDefault="00FB3187" w:rsidP="00FB3187">
      <w:pPr>
        <w:ind w:left="1540" w:hanging="1540"/>
        <w:rPr>
          <w:rFonts w:ascii="Times New Roman" w:hAnsi="Times New Roman"/>
        </w:rPr>
      </w:pPr>
      <w:r w:rsidRPr="0058607E">
        <w:rPr>
          <w:rFonts w:ascii="Times New Roman" w:hAnsi="Times New Roman"/>
        </w:rPr>
        <w:t>Předmět prodeje</w:t>
      </w:r>
      <w:r w:rsidRPr="0058607E">
        <w:rPr>
          <w:rFonts w:ascii="Times New Roman" w:hAnsi="Times New Roman"/>
          <w:b/>
        </w:rPr>
        <w:t xml:space="preserve">: </w:t>
      </w:r>
      <w:proofErr w:type="gramStart"/>
      <w:r w:rsidR="00E142ED">
        <w:rPr>
          <w:rFonts w:ascii="Times New Roman" w:hAnsi="Times New Roman"/>
          <w:b/>
        </w:rPr>
        <w:t>par.č.</w:t>
      </w:r>
      <w:proofErr w:type="gramEnd"/>
      <w:r w:rsidR="00E142ED">
        <w:rPr>
          <w:rFonts w:ascii="Times New Roman" w:hAnsi="Times New Roman"/>
          <w:b/>
        </w:rPr>
        <w:t xml:space="preserve"> 2046/68  o velikosti </w:t>
      </w:r>
      <w:r w:rsidR="00C930BC">
        <w:rPr>
          <w:rFonts w:ascii="Times New Roman" w:hAnsi="Times New Roman"/>
          <w:b/>
        </w:rPr>
        <w:t>24</w:t>
      </w:r>
      <w:r w:rsidR="00E142ED">
        <w:rPr>
          <w:rFonts w:ascii="Times New Roman" w:hAnsi="Times New Roman"/>
          <w:b/>
        </w:rPr>
        <w:t xml:space="preserve"> m</w:t>
      </w:r>
      <w:r w:rsidR="00E142ED" w:rsidRPr="00DA6209">
        <w:rPr>
          <w:rFonts w:ascii="Times New Roman" w:hAnsi="Times New Roman"/>
          <w:b/>
          <w:vertAlign w:val="superscript"/>
        </w:rPr>
        <w:t>2</w:t>
      </w:r>
      <w:r w:rsidR="00C930BC">
        <w:rPr>
          <w:rFonts w:ascii="Times New Roman" w:hAnsi="Times New Roman"/>
          <w:b/>
        </w:rPr>
        <w:t xml:space="preserve"> </w:t>
      </w:r>
      <w:r w:rsidR="00C930BC">
        <w:rPr>
          <w:rFonts w:ascii="Times New Roman" w:hAnsi="Times New Roman"/>
        </w:rPr>
        <w:t>(ostatní plocha)</w:t>
      </w:r>
    </w:p>
    <w:p w:rsidR="00FB3187" w:rsidRDefault="00FB3187" w:rsidP="00FB3187">
      <w:pPr>
        <w:jc w:val="both"/>
        <w:rPr>
          <w:rFonts w:ascii="Times New Roman" w:hAnsi="Times New Roman"/>
          <w:b/>
        </w:rPr>
      </w:pPr>
      <w:r w:rsidRPr="0058607E">
        <w:rPr>
          <w:rFonts w:ascii="Times New Roman" w:hAnsi="Times New Roman"/>
        </w:rPr>
        <w:t xml:space="preserve">Zájemce: </w:t>
      </w:r>
      <w:r w:rsidR="00E142ED">
        <w:rPr>
          <w:rFonts w:ascii="Times New Roman" w:hAnsi="Times New Roman"/>
          <w:b/>
        </w:rPr>
        <w:t xml:space="preserve">Kraj Vysočina, </w:t>
      </w:r>
      <w:r w:rsidR="00C930BC">
        <w:rPr>
          <w:rFonts w:ascii="Times New Roman" w:hAnsi="Times New Roman"/>
          <w:b/>
        </w:rPr>
        <w:t>IČ 708 90 749, Žižkova 1882/57, 587 33 Jihlava</w:t>
      </w:r>
    </w:p>
    <w:p w:rsidR="00C930BC" w:rsidRDefault="00C930BC" w:rsidP="00C930BC">
      <w:pPr>
        <w:pStyle w:val="Default"/>
      </w:pPr>
    </w:p>
    <w:p w:rsidR="00FB3187" w:rsidRPr="0058607E" w:rsidRDefault="00FB3187" w:rsidP="00FB3187">
      <w:pPr>
        <w:spacing w:after="0"/>
        <w:rPr>
          <w:rFonts w:ascii="Times New Roman" w:hAnsi="Times New Roman"/>
        </w:rPr>
      </w:pPr>
      <w:r w:rsidRPr="0058607E">
        <w:rPr>
          <w:rFonts w:ascii="Times New Roman" w:hAnsi="Times New Roman"/>
        </w:rPr>
        <w:t xml:space="preserve">Více informací na tel. </w:t>
      </w:r>
      <w:r w:rsidR="003930C1">
        <w:t xml:space="preserve">565445178 </w:t>
      </w:r>
      <w:r w:rsidRPr="0058607E">
        <w:rPr>
          <w:rFonts w:ascii="Times New Roman" w:hAnsi="Times New Roman"/>
        </w:rPr>
        <w:t xml:space="preserve">nebo na </w:t>
      </w:r>
      <w:hyperlink r:id="rId8" w:history="1">
        <w:r w:rsidR="003930C1">
          <w:rPr>
            <w:rStyle w:val="Hypertextovodkaz"/>
          </w:rPr>
          <w:t>obecniurad.caslavsko@seznam.cz</w:t>
        </w:r>
      </w:hyperlink>
      <w:r w:rsidR="003930C1">
        <w:rPr>
          <w:rFonts w:ascii="Times New Roman" w:hAnsi="Times New Roman"/>
        </w:rPr>
        <w:t xml:space="preserve"> </w:t>
      </w:r>
    </w:p>
    <w:p w:rsidR="00FB3187" w:rsidRPr="0058607E" w:rsidRDefault="00FB3187" w:rsidP="00FB3187">
      <w:pPr>
        <w:spacing w:after="120"/>
        <w:rPr>
          <w:rFonts w:ascii="Times New Roman" w:hAnsi="Times New Roman"/>
        </w:rPr>
      </w:pPr>
      <w:r w:rsidRPr="0058607E">
        <w:rPr>
          <w:rFonts w:ascii="Times New Roman" w:hAnsi="Times New Roman"/>
        </w:rPr>
        <w:t xml:space="preserve">Zveřejněno na úřední desce </w:t>
      </w:r>
      <w:r w:rsidR="003930C1">
        <w:rPr>
          <w:rFonts w:ascii="Times New Roman" w:hAnsi="Times New Roman"/>
        </w:rPr>
        <w:t>Obecního</w:t>
      </w:r>
      <w:r w:rsidRPr="0058607E">
        <w:rPr>
          <w:rFonts w:ascii="Times New Roman" w:hAnsi="Times New Roman"/>
        </w:rPr>
        <w:t xml:space="preserve"> úřadu </w:t>
      </w:r>
      <w:r w:rsidR="003930C1">
        <w:rPr>
          <w:rFonts w:ascii="Times New Roman" w:hAnsi="Times New Roman"/>
        </w:rPr>
        <w:t>Čáslavsko</w:t>
      </w:r>
      <w:r w:rsidRPr="0058607E">
        <w:rPr>
          <w:rFonts w:ascii="Times New Roman" w:hAnsi="Times New Roman"/>
        </w:rPr>
        <w:t xml:space="preserve"> a současně zveřejněno i v elektronické podobě.</w:t>
      </w:r>
    </w:p>
    <w:p w:rsidR="00C930BC" w:rsidRDefault="003930C1" w:rsidP="00FB3187">
      <w:pPr>
        <w:spacing w:after="0"/>
        <w:rPr>
          <w:rFonts w:ascii="Times New Roman" w:hAnsi="Times New Roman"/>
        </w:rPr>
      </w:pPr>
      <w:r>
        <w:rPr>
          <w:rFonts w:ascii="Times New Roman" w:hAnsi="Times New Roman"/>
        </w:rPr>
        <w:t>Zdeněk Moravec</w:t>
      </w:r>
      <w:r w:rsidR="00FB3187" w:rsidRPr="0058607E">
        <w:rPr>
          <w:rFonts w:ascii="Times New Roman" w:hAnsi="Times New Roman"/>
        </w:rPr>
        <w:t>, starosta</w:t>
      </w:r>
      <w:r w:rsidR="00563B28">
        <w:rPr>
          <w:rFonts w:ascii="Times New Roman" w:hAnsi="Times New Roman"/>
        </w:rPr>
        <w:tab/>
      </w:r>
      <w:r w:rsidR="00563B28">
        <w:rPr>
          <w:rFonts w:ascii="Times New Roman" w:hAnsi="Times New Roman"/>
        </w:rPr>
        <w:tab/>
      </w:r>
      <w:r w:rsidR="00FB3187" w:rsidRPr="0058607E">
        <w:rPr>
          <w:rFonts w:ascii="Times New Roman" w:hAnsi="Times New Roman"/>
        </w:rPr>
        <w:t xml:space="preserve">                       </w:t>
      </w:r>
      <w:r w:rsidR="00FB3187">
        <w:rPr>
          <w:rFonts w:ascii="Times New Roman" w:hAnsi="Times New Roman"/>
        </w:rPr>
        <w:t xml:space="preserve">       </w:t>
      </w:r>
      <w:r w:rsidR="00FB3187" w:rsidRPr="0058607E">
        <w:rPr>
          <w:rFonts w:ascii="Times New Roman" w:hAnsi="Times New Roman"/>
        </w:rPr>
        <w:t xml:space="preserve"> zveřejněno dne:                </w:t>
      </w:r>
    </w:p>
    <w:p w:rsidR="00FB3187" w:rsidRPr="0058607E" w:rsidRDefault="00FB3187" w:rsidP="00FB3187">
      <w:pPr>
        <w:spacing w:after="0"/>
        <w:rPr>
          <w:rFonts w:ascii="Times New Roman" w:hAnsi="Times New Roman"/>
        </w:rPr>
      </w:pPr>
      <w:r w:rsidRPr="0058607E">
        <w:rPr>
          <w:rFonts w:ascii="Times New Roman" w:hAnsi="Times New Roman"/>
        </w:rPr>
        <w:t xml:space="preserve"> </w:t>
      </w:r>
    </w:p>
    <w:p w:rsidR="00FB3187" w:rsidRDefault="003930C1" w:rsidP="00FB3187">
      <w:pPr>
        <w:spacing w:after="120"/>
        <w:rPr>
          <w:rFonts w:ascii="Times New Roman" w:hAnsi="Times New Roman"/>
        </w:rPr>
      </w:pPr>
      <w:r>
        <w:rPr>
          <w:rFonts w:ascii="Times New Roman" w:hAnsi="Times New Roman"/>
        </w:rPr>
        <w:t>Miloslav Urban</w:t>
      </w:r>
      <w:r w:rsidR="00FB3187" w:rsidRPr="0058607E">
        <w:rPr>
          <w:rFonts w:ascii="Times New Roman" w:hAnsi="Times New Roman"/>
        </w:rPr>
        <w:t xml:space="preserve">, </w:t>
      </w:r>
      <w:proofErr w:type="gramStart"/>
      <w:r w:rsidR="00FB3187" w:rsidRPr="0058607E">
        <w:rPr>
          <w:rFonts w:ascii="Times New Roman" w:hAnsi="Times New Roman"/>
        </w:rPr>
        <w:t>místostarosta                                               sejmuto</w:t>
      </w:r>
      <w:proofErr w:type="gramEnd"/>
      <w:r w:rsidR="00FB3187" w:rsidRPr="0058607E">
        <w:rPr>
          <w:rFonts w:ascii="Times New Roman" w:hAnsi="Times New Roman"/>
        </w:rPr>
        <w:t xml:space="preserve"> dne:   </w:t>
      </w:r>
    </w:p>
    <w:p w:rsidR="00C930BC" w:rsidRDefault="00C930BC" w:rsidP="00FB3187">
      <w:pPr>
        <w:spacing w:after="120"/>
        <w:rPr>
          <w:rFonts w:ascii="Times New Roman" w:hAnsi="Times New Roman"/>
        </w:rPr>
      </w:pPr>
    </w:p>
    <w:p w:rsidR="00C930BC" w:rsidRPr="0058607E" w:rsidRDefault="00C930BC" w:rsidP="00FB3187">
      <w:pPr>
        <w:spacing w:after="120"/>
        <w:rPr>
          <w:rFonts w:ascii="Times New Roman" w:hAnsi="Times New Roman"/>
        </w:rPr>
      </w:pPr>
      <w:r>
        <w:rPr>
          <w:rFonts w:ascii="Times New Roman" w:hAnsi="Times New Roman"/>
          <w:noProof/>
        </w:rPr>
        <w:drawing>
          <wp:inline distT="0" distB="0" distL="0" distR="0">
            <wp:extent cx="3479800" cy="2609850"/>
            <wp:effectExtent l="19050" t="0" r="6350" b="0"/>
            <wp:docPr id="2" name="Obrázek 1" descr="parcela 2046_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cela 2046_68.png"/>
                    <pic:cNvPicPr/>
                  </pic:nvPicPr>
                  <pic:blipFill>
                    <a:blip r:embed="rId9" cstate="print"/>
                    <a:stretch>
                      <a:fillRect/>
                    </a:stretch>
                  </pic:blipFill>
                  <pic:spPr>
                    <a:xfrm>
                      <a:off x="0" y="0"/>
                      <a:ext cx="3480286" cy="2610215"/>
                    </a:xfrm>
                    <a:prstGeom prst="rect">
                      <a:avLst/>
                    </a:prstGeom>
                  </pic:spPr>
                </pic:pic>
              </a:graphicData>
            </a:graphic>
          </wp:inline>
        </w:drawing>
      </w:r>
    </w:p>
    <w:p w:rsidR="00FB3187" w:rsidRPr="004A6123" w:rsidRDefault="00FB3187" w:rsidP="00FB3187">
      <w:pPr>
        <w:spacing w:after="120"/>
        <w:rPr>
          <w:rFonts w:ascii="Times New Roman" w:hAnsi="Times New Roman"/>
          <w:szCs w:val="24"/>
        </w:rPr>
      </w:pPr>
    </w:p>
    <w:sectPr w:rsidR="00FB3187" w:rsidRPr="004A6123" w:rsidSect="00821F8C">
      <w:head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7AB" w:rsidRDefault="00B837AB" w:rsidP="00320511">
      <w:pPr>
        <w:spacing w:after="0" w:line="240" w:lineRule="auto"/>
      </w:pPr>
      <w:r>
        <w:separator/>
      </w:r>
    </w:p>
  </w:endnote>
  <w:endnote w:type="continuationSeparator" w:id="0">
    <w:p w:rsidR="00B837AB" w:rsidRDefault="00B837AB" w:rsidP="00320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7AB" w:rsidRDefault="00B837AB" w:rsidP="00320511">
      <w:pPr>
        <w:spacing w:after="0" w:line="240" w:lineRule="auto"/>
      </w:pPr>
      <w:r>
        <w:separator/>
      </w:r>
    </w:p>
  </w:footnote>
  <w:footnote w:type="continuationSeparator" w:id="0">
    <w:p w:rsidR="00B837AB" w:rsidRDefault="00B837AB" w:rsidP="003205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07E" w:rsidRDefault="0058607E" w:rsidP="00332271">
    <w:pPr>
      <w:pStyle w:val="Zhlav"/>
      <w:ind w:firstLine="1134"/>
      <w:jc w:val="right"/>
      <w:rPr>
        <w:rFonts w:ascii="Arial" w:hAnsi="Arial" w:cs="Arial"/>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6B3B"/>
    <w:multiLevelType w:val="hybridMultilevel"/>
    <w:tmpl w:val="0FF6CF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14A114D3"/>
    <w:multiLevelType w:val="hybridMultilevel"/>
    <w:tmpl w:val="509CE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9226C39"/>
    <w:multiLevelType w:val="hybridMultilevel"/>
    <w:tmpl w:val="3F6A44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30946B8B"/>
    <w:multiLevelType w:val="hybridMultilevel"/>
    <w:tmpl w:val="0EFC1B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4A6123"/>
    <w:rsid w:val="00000315"/>
    <w:rsid w:val="000041D8"/>
    <w:rsid w:val="00004551"/>
    <w:rsid w:val="00006A37"/>
    <w:rsid w:val="00006C6C"/>
    <w:rsid w:val="00006FBD"/>
    <w:rsid w:val="00011477"/>
    <w:rsid w:val="00011824"/>
    <w:rsid w:val="00013BD0"/>
    <w:rsid w:val="000141E2"/>
    <w:rsid w:val="00030B8C"/>
    <w:rsid w:val="0003119F"/>
    <w:rsid w:val="00033EB4"/>
    <w:rsid w:val="00042A39"/>
    <w:rsid w:val="00043430"/>
    <w:rsid w:val="00046F25"/>
    <w:rsid w:val="00050D9F"/>
    <w:rsid w:val="00052406"/>
    <w:rsid w:val="0005306E"/>
    <w:rsid w:val="00054218"/>
    <w:rsid w:val="00055495"/>
    <w:rsid w:val="00060421"/>
    <w:rsid w:val="00071E98"/>
    <w:rsid w:val="00096F04"/>
    <w:rsid w:val="000975DB"/>
    <w:rsid w:val="000A3AE6"/>
    <w:rsid w:val="000B3A80"/>
    <w:rsid w:val="000B708E"/>
    <w:rsid w:val="000B7C07"/>
    <w:rsid w:val="000D39B6"/>
    <w:rsid w:val="000E0280"/>
    <w:rsid w:val="000E313D"/>
    <w:rsid w:val="000E6BA6"/>
    <w:rsid w:val="000F0260"/>
    <w:rsid w:val="000F0591"/>
    <w:rsid w:val="000F1ECA"/>
    <w:rsid w:val="000F5149"/>
    <w:rsid w:val="00104352"/>
    <w:rsid w:val="00104E29"/>
    <w:rsid w:val="001069C0"/>
    <w:rsid w:val="00107749"/>
    <w:rsid w:val="00113B2C"/>
    <w:rsid w:val="0012305F"/>
    <w:rsid w:val="0012475D"/>
    <w:rsid w:val="00125E71"/>
    <w:rsid w:val="0012609F"/>
    <w:rsid w:val="001324C4"/>
    <w:rsid w:val="00134DDB"/>
    <w:rsid w:val="00137445"/>
    <w:rsid w:val="00137714"/>
    <w:rsid w:val="00140195"/>
    <w:rsid w:val="001413BA"/>
    <w:rsid w:val="001569A5"/>
    <w:rsid w:val="00157CAE"/>
    <w:rsid w:val="00162093"/>
    <w:rsid w:val="00172F01"/>
    <w:rsid w:val="0018639C"/>
    <w:rsid w:val="001872B8"/>
    <w:rsid w:val="001876EF"/>
    <w:rsid w:val="00196CD9"/>
    <w:rsid w:val="001A1040"/>
    <w:rsid w:val="001A4959"/>
    <w:rsid w:val="001A59C6"/>
    <w:rsid w:val="001A61B4"/>
    <w:rsid w:val="001A6DF0"/>
    <w:rsid w:val="001A7670"/>
    <w:rsid w:val="001B127E"/>
    <w:rsid w:val="001B3E0E"/>
    <w:rsid w:val="001C25BB"/>
    <w:rsid w:val="001C4D6C"/>
    <w:rsid w:val="001D0048"/>
    <w:rsid w:val="001D0273"/>
    <w:rsid w:val="001D668D"/>
    <w:rsid w:val="001D7964"/>
    <w:rsid w:val="001E2783"/>
    <w:rsid w:val="001E5422"/>
    <w:rsid w:val="001F4F47"/>
    <w:rsid w:val="002016DA"/>
    <w:rsid w:val="00203A97"/>
    <w:rsid w:val="00206C65"/>
    <w:rsid w:val="00207771"/>
    <w:rsid w:val="00215672"/>
    <w:rsid w:val="00216675"/>
    <w:rsid w:val="00216983"/>
    <w:rsid w:val="00216E5B"/>
    <w:rsid w:val="0022000B"/>
    <w:rsid w:val="00220633"/>
    <w:rsid w:val="0022672C"/>
    <w:rsid w:val="00233C5F"/>
    <w:rsid w:val="00247581"/>
    <w:rsid w:val="00252D6F"/>
    <w:rsid w:val="002678D9"/>
    <w:rsid w:val="00267FF4"/>
    <w:rsid w:val="0027044E"/>
    <w:rsid w:val="0027052D"/>
    <w:rsid w:val="0027128D"/>
    <w:rsid w:val="0027135F"/>
    <w:rsid w:val="00277760"/>
    <w:rsid w:val="00282F15"/>
    <w:rsid w:val="00283B28"/>
    <w:rsid w:val="00283EE0"/>
    <w:rsid w:val="002842ED"/>
    <w:rsid w:val="00286993"/>
    <w:rsid w:val="00287528"/>
    <w:rsid w:val="00294A28"/>
    <w:rsid w:val="00294C0A"/>
    <w:rsid w:val="00297B93"/>
    <w:rsid w:val="002A041A"/>
    <w:rsid w:val="002B1351"/>
    <w:rsid w:val="002B6E5C"/>
    <w:rsid w:val="002C112B"/>
    <w:rsid w:val="002D43C9"/>
    <w:rsid w:val="002E13C5"/>
    <w:rsid w:val="002E542C"/>
    <w:rsid w:val="002E5C19"/>
    <w:rsid w:val="002F096C"/>
    <w:rsid w:val="002F423F"/>
    <w:rsid w:val="00302594"/>
    <w:rsid w:val="00304E1C"/>
    <w:rsid w:val="00307B34"/>
    <w:rsid w:val="00320511"/>
    <w:rsid w:val="0032354C"/>
    <w:rsid w:val="00323A37"/>
    <w:rsid w:val="003302AD"/>
    <w:rsid w:val="00330B73"/>
    <w:rsid w:val="00332271"/>
    <w:rsid w:val="00332694"/>
    <w:rsid w:val="00332C35"/>
    <w:rsid w:val="00341D1D"/>
    <w:rsid w:val="00345C5A"/>
    <w:rsid w:val="00351FE5"/>
    <w:rsid w:val="003551FD"/>
    <w:rsid w:val="0035748F"/>
    <w:rsid w:val="00361F28"/>
    <w:rsid w:val="00366061"/>
    <w:rsid w:val="00370000"/>
    <w:rsid w:val="003744E5"/>
    <w:rsid w:val="003836AC"/>
    <w:rsid w:val="00385F54"/>
    <w:rsid w:val="00386D55"/>
    <w:rsid w:val="00392470"/>
    <w:rsid w:val="003930C1"/>
    <w:rsid w:val="00393F25"/>
    <w:rsid w:val="00394A82"/>
    <w:rsid w:val="003974D0"/>
    <w:rsid w:val="003A243A"/>
    <w:rsid w:val="003A2567"/>
    <w:rsid w:val="003A569F"/>
    <w:rsid w:val="003A7193"/>
    <w:rsid w:val="003B2A4C"/>
    <w:rsid w:val="003B4BD1"/>
    <w:rsid w:val="003D30D8"/>
    <w:rsid w:val="003E039A"/>
    <w:rsid w:val="003E0866"/>
    <w:rsid w:val="003E37FE"/>
    <w:rsid w:val="003E4A1F"/>
    <w:rsid w:val="003E6085"/>
    <w:rsid w:val="003F13FE"/>
    <w:rsid w:val="003F4E31"/>
    <w:rsid w:val="003F7374"/>
    <w:rsid w:val="00404C68"/>
    <w:rsid w:val="00410DCA"/>
    <w:rsid w:val="00411F6F"/>
    <w:rsid w:val="004150BF"/>
    <w:rsid w:val="00423A3B"/>
    <w:rsid w:val="00424275"/>
    <w:rsid w:val="00426F1C"/>
    <w:rsid w:val="00427580"/>
    <w:rsid w:val="00431009"/>
    <w:rsid w:val="00432F52"/>
    <w:rsid w:val="00444548"/>
    <w:rsid w:val="00450E08"/>
    <w:rsid w:val="0045192F"/>
    <w:rsid w:val="00454FD7"/>
    <w:rsid w:val="00455074"/>
    <w:rsid w:val="0046349A"/>
    <w:rsid w:val="00480A3E"/>
    <w:rsid w:val="00480F88"/>
    <w:rsid w:val="004829C7"/>
    <w:rsid w:val="00483277"/>
    <w:rsid w:val="00490526"/>
    <w:rsid w:val="00494761"/>
    <w:rsid w:val="004A6123"/>
    <w:rsid w:val="004B1789"/>
    <w:rsid w:val="004B2AE4"/>
    <w:rsid w:val="004B3BCC"/>
    <w:rsid w:val="004C55D1"/>
    <w:rsid w:val="004D7EF7"/>
    <w:rsid w:val="004E6503"/>
    <w:rsid w:val="004F4BBA"/>
    <w:rsid w:val="005047FA"/>
    <w:rsid w:val="0051262A"/>
    <w:rsid w:val="00521015"/>
    <w:rsid w:val="00524091"/>
    <w:rsid w:val="00533F19"/>
    <w:rsid w:val="0054267C"/>
    <w:rsid w:val="005456DD"/>
    <w:rsid w:val="00546223"/>
    <w:rsid w:val="00546EE6"/>
    <w:rsid w:val="00553745"/>
    <w:rsid w:val="00560E54"/>
    <w:rsid w:val="00560FA5"/>
    <w:rsid w:val="005637FD"/>
    <w:rsid w:val="00563B28"/>
    <w:rsid w:val="0056524D"/>
    <w:rsid w:val="00571B03"/>
    <w:rsid w:val="00571C53"/>
    <w:rsid w:val="00574322"/>
    <w:rsid w:val="00574A6F"/>
    <w:rsid w:val="00576875"/>
    <w:rsid w:val="0058607E"/>
    <w:rsid w:val="005872F7"/>
    <w:rsid w:val="00587DC4"/>
    <w:rsid w:val="005901F1"/>
    <w:rsid w:val="0059494D"/>
    <w:rsid w:val="005A104F"/>
    <w:rsid w:val="005A218D"/>
    <w:rsid w:val="005A60FF"/>
    <w:rsid w:val="005B0087"/>
    <w:rsid w:val="005B4ED6"/>
    <w:rsid w:val="005B7A7C"/>
    <w:rsid w:val="005C1625"/>
    <w:rsid w:val="005C1E9A"/>
    <w:rsid w:val="005C3444"/>
    <w:rsid w:val="005D5DAC"/>
    <w:rsid w:val="005D636D"/>
    <w:rsid w:val="005E4EEA"/>
    <w:rsid w:val="005F02CB"/>
    <w:rsid w:val="0060231E"/>
    <w:rsid w:val="00602A88"/>
    <w:rsid w:val="00606C44"/>
    <w:rsid w:val="00621251"/>
    <w:rsid w:val="00626699"/>
    <w:rsid w:val="00630E6F"/>
    <w:rsid w:val="0063290A"/>
    <w:rsid w:val="006345CD"/>
    <w:rsid w:val="00640D42"/>
    <w:rsid w:val="006411F7"/>
    <w:rsid w:val="00642448"/>
    <w:rsid w:val="00642806"/>
    <w:rsid w:val="0064518C"/>
    <w:rsid w:val="00650518"/>
    <w:rsid w:val="0065190E"/>
    <w:rsid w:val="006602C4"/>
    <w:rsid w:val="0066132C"/>
    <w:rsid w:val="006616B7"/>
    <w:rsid w:val="00661B9C"/>
    <w:rsid w:val="006635B9"/>
    <w:rsid w:val="00664918"/>
    <w:rsid w:val="00670306"/>
    <w:rsid w:val="00687118"/>
    <w:rsid w:val="00687624"/>
    <w:rsid w:val="0069033C"/>
    <w:rsid w:val="006933D4"/>
    <w:rsid w:val="00696D7B"/>
    <w:rsid w:val="00697FA8"/>
    <w:rsid w:val="006A134C"/>
    <w:rsid w:val="006B0A89"/>
    <w:rsid w:val="006C1727"/>
    <w:rsid w:val="006C3286"/>
    <w:rsid w:val="006D0D68"/>
    <w:rsid w:val="006D2220"/>
    <w:rsid w:val="0070166B"/>
    <w:rsid w:val="00707535"/>
    <w:rsid w:val="00712366"/>
    <w:rsid w:val="00715987"/>
    <w:rsid w:val="0071728A"/>
    <w:rsid w:val="007179D3"/>
    <w:rsid w:val="00717F43"/>
    <w:rsid w:val="007217C7"/>
    <w:rsid w:val="00730106"/>
    <w:rsid w:val="00733585"/>
    <w:rsid w:val="00737F0A"/>
    <w:rsid w:val="00741928"/>
    <w:rsid w:val="007431A5"/>
    <w:rsid w:val="0075277D"/>
    <w:rsid w:val="00755646"/>
    <w:rsid w:val="007653C1"/>
    <w:rsid w:val="00773061"/>
    <w:rsid w:val="00787A3A"/>
    <w:rsid w:val="007929B5"/>
    <w:rsid w:val="007A2045"/>
    <w:rsid w:val="007A4E55"/>
    <w:rsid w:val="007B173D"/>
    <w:rsid w:val="007B4662"/>
    <w:rsid w:val="007B726B"/>
    <w:rsid w:val="007B7ABC"/>
    <w:rsid w:val="007C616A"/>
    <w:rsid w:val="007C76CE"/>
    <w:rsid w:val="007D1C9D"/>
    <w:rsid w:val="007F2338"/>
    <w:rsid w:val="007F268D"/>
    <w:rsid w:val="007F2F3E"/>
    <w:rsid w:val="0080605A"/>
    <w:rsid w:val="0081436E"/>
    <w:rsid w:val="00814B4F"/>
    <w:rsid w:val="008178F4"/>
    <w:rsid w:val="00817A49"/>
    <w:rsid w:val="00821F8C"/>
    <w:rsid w:val="008232D0"/>
    <w:rsid w:val="008278CE"/>
    <w:rsid w:val="00827AB0"/>
    <w:rsid w:val="00833AF2"/>
    <w:rsid w:val="008352DB"/>
    <w:rsid w:val="008377CF"/>
    <w:rsid w:val="00840173"/>
    <w:rsid w:val="0085457B"/>
    <w:rsid w:val="0085646D"/>
    <w:rsid w:val="008660B5"/>
    <w:rsid w:val="00870071"/>
    <w:rsid w:val="0087781C"/>
    <w:rsid w:val="008800D2"/>
    <w:rsid w:val="0089043E"/>
    <w:rsid w:val="0089117D"/>
    <w:rsid w:val="00895F5F"/>
    <w:rsid w:val="008A151C"/>
    <w:rsid w:val="008A1F2D"/>
    <w:rsid w:val="008A55D8"/>
    <w:rsid w:val="008C22D0"/>
    <w:rsid w:val="008C469E"/>
    <w:rsid w:val="008C791C"/>
    <w:rsid w:val="008D768E"/>
    <w:rsid w:val="008E253C"/>
    <w:rsid w:val="008E74FF"/>
    <w:rsid w:val="008F23E4"/>
    <w:rsid w:val="008F591B"/>
    <w:rsid w:val="008F5EFB"/>
    <w:rsid w:val="00905CE1"/>
    <w:rsid w:val="00911B7B"/>
    <w:rsid w:val="009232D6"/>
    <w:rsid w:val="0093071D"/>
    <w:rsid w:val="00930C88"/>
    <w:rsid w:val="00932AB5"/>
    <w:rsid w:val="009429CE"/>
    <w:rsid w:val="0094680D"/>
    <w:rsid w:val="00953A0E"/>
    <w:rsid w:val="00954AE6"/>
    <w:rsid w:val="00961C1D"/>
    <w:rsid w:val="0096309C"/>
    <w:rsid w:val="009652A7"/>
    <w:rsid w:val="0097244F"/>
    <w:rsid w:val="009744EC"/>
    <w:rsid w:val="00975045"/>
    <w:rsid w:val="00977210"/>
    <w:rsid w:val="00983658"/>
    <w:rsid w:val="009903B1"/>
    <w:rsid w:val="009949D2"/>
    <w:rsid w:val="009A074D"/>
    <w:rsid w:val="009A22F0"/>
    <w:rsid w:val="009A3398"/>
    <w:rsid w:val="009A4029"/>
    <w:rsid w:val="009A6FF5"/>
    <w:rsid w:val="009B1816"/>
    <w:rsid w:val="009C14AB"/>
    <w:rsid w:val="009C7A55"/>
    <w:rsid w:val="009D54E1"/>
    <w:rsid w:val="009D5E3E"/>
    <w:rsid w:val="009D62A9"/>
    <w:rsid w:val="009D7FF7"/>
    <w:rsid w:val="00A023C0"/>
    <w:rsid w:val="00A30970"/>
    <w:rsid w:val="00A3327A"/>
    <w:rsid w:val="00A35A84"/>
    <w:rsid w:val="00A4163E"/>
    <w:rsid w:val="00A42DB2"/>
    <w:rsid w:val="00A47B33"/>
    <w:rsid w:val="00A558D3"/>
    <w:rsid w:val="00A56E0E"/>
    <w:rsid w:val="00A617C3"/>
    <w:rsid w:val="00A62A41"/>
    <w:rsid w:val="00A736BB"/>
    <w:rsid w:val="00A87C6F"/>
    <w:rsid w:val="00A95111"/>
    <w:rsid w:val="00A9608E"/>
    <w:rsid w:val="00AA0C58"/>
    <w:rsid w:val="00AA1E21"/>
    <w:rsid w:val="00AA27FE"/>
    <w:rsid w:val="00AA6A18"/>
    <w:rsid w:val="00AB2C13"/>
    <w:rsid w:val="00AB3260"/>
    <w:rsid w:val="00AB4D73"/>
    <w:rsid w:val="00AC09E6"/>
    <w:rsid w:val="00AC10A6"/>
    <w:rsid w:val="00AC4434"/>
    <w:rsid w:val="00AC55C8"/>
    <w:rsid w:val="00AD0FF6"/>
    <w:rsid w:val="00AE5A02"/>
    <w:rsid w:val="00AF109F"/>
    <w:rsid w:val="00AF2876"/>
    <w:rsid w:val="00B02F60"/>
    <w:rsid w:val="00B067DF"/>
    <w:rsid w:val="00B110FC"/>
    <w:rsid w:val="00B1309D"/>
    <w:rsid w:val="00B1355C"/>
    <w:rsid w:val="00B13DBC"/>
    <w:rsid w:val="00B23FEC"/>
    <w:rsid w:val="00B2622A"/>
    <w:rsid w:val="00B27311"/>
    <w:rsid w:val="00B3193C"/>
    <w:rsid w:val="00B33CC4"/>
    <w:rsid w:val="00B34BCA"/>
    <w:rsid w:val="00B4528C"/>
    <w:rsid w:val="00B509DF"/>
    <w:rsid w:val="00B51586"/>
    <w:rsid w:val="00B5291C"/>
    <w:rsid w:val="00B53EAD"/>
    <w:rsid w:val="00B5449B"/>
    <w:rsid w:val="00B55713"/>
    <w:rsid w:val="00B62B62"/>
    <w:rsid w:val="00B63621"/>
    <w:rsid w:val="00B66C99"/>
    <w:rsid w:val="00B7508A"/>
    <w:rsid w:val="00B757CE"/>
    <w:rsid w:val="00B7747B"/>
    <w:rsid w:val="00B837AB"/>
    <w:rsid w:val="00B84977"/>
    <w:rsid w:val="00B87C7E"/>
    <w:rsid w:val="00B91BE5"/>
    <w:rsid w:val="00B93BC7"/>
    <w:rsid w:val="00BA2431"/>
    <w:rsid w:val="00BA2837"/>
    <w:rsid w:val="00BA781C"/>
    <w:rsid w:val="00BB5EEF"/>
    <w:rsid w:val="00BC1910"/>
    <w:rsid w:val="00BC75F4"/>
    <w:rsid w:val="00BE27C8"/>
    <w:rsid w:val="00BE317B"/>
    <w:rsid w:val="00BE52D2"/>
    <w:rsid w:val="00C01F60"/>
    <w:rsid w:val="00C06E6B"/>
    <w:rsid w:val="00C10515"/>
    <w:rsid w:val="00C10C6C"/>
    <w:rsid w:val="00C14B82"/>
    <w:rsid w:val="00C21826"/>
    <w:rsid w:val="00C250C9"/>
    <w:rsid w:val="00C3177C"/>
    <w:rsid w:val="00C32144"/>
    <w:rsid w:val="00C34E0F"/>
    <w:rsid w:val="00C35642"/>
    <w:rsid w:val="00C37AA6"/>
    <w:rsid w:val="00C437C0"/>
    <w:rsid w:val="00C45417"/>
    <w:rsid w:val="00C61609"/>
    <w:rsid w:val="00C648FE"/>
    <w:rsid w:val="00C65A5F"/>
    <w:rsid w:val="00C7108D"/>
    <w:rsid w:val="00C7139B"/>
    <w:rsid w:val="00C71A09"/>
    <w:rsid w:val="00C73C79"/>
    <w:rsid w:val="00C75A83"/>
    <w:rsid w:val="00C800C7"/>
    <w:rsid w:val="00C8519F"/>
    <w:rsid w:val="00C85A87"/>
    <w:rsid w:val="00C86BB3"/>
    <w:rsid w:val="00C87826"/>
    <w:rsid w:val="00C930BC"/>
    <w:rsid w:val="00C95E16"/>
    <w:rsid w:val="00C9731D"/>
    <w:rsid w:val="00CA0486"/>
    <w:rsid w:val="00CA4C44"/>
    <w:rsid w:val="00CA513B"/>
    <w:rsid w:val="00CB2116"/>
    <w:rsid w:val="00CB4365"/>
    <w:rsid w:val="00CB5AF8"/>
    <w:rsid w:val="00CB7447"/>
    <w:rsid w:val="00CC44EF"/>
    <w:rsid w:val="00CD1440"/>
    <w:rsid w:val="00CE121B"/>
    <w:rsid w:val="00CE5105"/>
    <w:rsid w:val="00CF35E9"/>
    <w:rsid w:val="00CF5CCF"/>
    <w:rsid w:val="00CF5F75"/>
    <w:rsid w:val="00D0670F"/>
    <w:rsid w:val="00D10FCE"/>
    <w:rsid w:val="00D121A2"/>
    <w:rsid w:val="00D12853"/>
    <w:rsid w:val="00D1439B"/>
    <w:rsid w:val="00D17812"/>
    <w:rsid w:val="00D21A16"/>
    <w:rsid w:val="00D321C3"/>
    <w:rsid w:val="00D3463F"/>
    <w:rsid w:val="00D44A47"/>
    <w:rsid w:val="00D4764C"/>
    <w:rsid w:val="00D503D7"/>
    <w:rsid w:val="00D50504"/>
    <w:rsid w:val="00D52219"/>
    <w:rsid w:val="00D54524"/>
    <w:rsid w:val="00D61FDC"/>
    <w:rsid w:val="00D63980"/>
    <w:rsid w:val="00D641F7"/>
    <w:rsid w:val="00D71969"/>
    <w:rsid w:val="00D73816"/>
    <w:rsid w:val="00D76351"/>
    <w:rsid w:val="00D76B2A"/>
    <w:rsid w:val="00D84A14"/>
    <w:rsid w:val="00D85AF4"/>
    <w:rsid w:val="00D90078"/>
    <w:rsid w:val="00D90281"/>
    <w:rsid w:val="00D90CA8"/>
    <w:rsid w:val="00D919A4"/>
    <w:rsid w:val="00D926B3"/>
    <w:rsid w:val="00DA584E"/>
    <w:rsid w:val="00DA6209"/>
    <w:rsid w:val="00DB6C47"/>
    <w:rsid w:val="00DB7B0F"/>
    <w:rsid w:val="00DC1888"/>
    <w:rsid w:val="00DC2F72"/>
    <w:rsid w:val="00DC6DA0"/>
    <w:rsid w:val="00DD3020"/>
    <w:rsid w:val="00DE0D10"/>
    <w:rsid w:val="00DE212F"/>
    <w:rsid w:val="00DE6237"/>
    <w:rsid w:val="00DE6510"/>
    <w:rsid w:val="00DE68C7"/>
    <w:rsid w:val="00DE7A5E"/>
    <w:rsid w:val="00DF0719"/>
    <w:rsid w:val="00DF2705"/>
    <w:rsid w:val="00DF4BA7"/>
    <w:rsid w:val="00E0006A"/>
    <w:rsid w:val="00E0008E"/>
    <w:rsid w:val="00E04449"/>
    <w:rsid w:val="00E04781"/>
    <w:rsid w:val="00E07006"/>
    <w:rsid w:val="00E108AA"/>
    <w:rsid w:val="00E142ED"/>
    <w:rsid w:val="00E22E14"/>
    <w:rsid w:val="00E243FF"/>
    <w:rsid w:val="00E2533A"/>
    <w:rsid w:val="00E25ADF"/>
    <w:rsid w:val="00E25B8D"/>
    <w:rsid w:val="00E351E8"/>
    <w:rsid w:val="00E37C67"/>
    <w:rsid w:val="00E4179A"/>
    <w:rsid w:val="00E450C2"/>
    <w:rsid w:val="00E50002"/>
    <w:rsid w:val="00E50199"/>
    <w:rsid w:val="00E52D7A"/>
    <w:rsid w:val="00E5773D"/>
    <w:rsid w:val="00E64B30"/>
    <w:rsid w:val="00E70264"/>
    <w:rsid w:val="00E7711E"/>
    <w:rsid w:val="00E80B65"/>
    <w:rsid w:val="00E82C9A"/>
    <w:rsid w:val="00E8400E"/>
    <w:rsid w:val="00E86001"/>
    <w:rsid w:val="00E86F05"/>
    <w:rsid w:val="00E874A5"/>
    <w:rsid w:val="00E93115"/>
    <w:rsid w:val="00E95FEF"/>
    <w:rsid w:val="00E978F0"/>
    <w:rsid w:val="00EA2FFD"/>
    <w:rsid w:val="00EA3846"/>
    <w:rsid w:val="00EA5194"/>
    <w:rsid w:val="00EA72B6"/>
    <w:rsid w:val="00EB147B"/>
    <w:rsid w:val="00ED0A4C"/>
    <w:rsid w:val="00EE135A"/>
    <w:rsid w:val="00EE1447"/>
    <w:rsid w:val="00EE324F"/>
    <w:rsid w:val="00EF392E"/>
    <w:rsid w:val="00EF6ED8"/>
    <w:rsid w:val="00F0314C"/>
    <w:rsid w:val="00F03E6C"/>
    <w:rsid w:val="00F05C34"/>
    <w:rsid w:val="00F13363"/>
    <w:rsid w:val="00F30528"/>
    <w:rsid w:val="00F3333A"/>
    <w:rsid w:val="00F338BF"/>
    <w:rsid w:val="00F37FD9"/>
    <w:rsid w:val="00F4018D"/>
    <w:rsid w:val="00F4062A"/>
    <w:rsid w:val="00F42427"/>
    <w:rsid w:val="00F44AD0"/>
    <w:rsid w:val="00F61018"/>
    <w:rsid w:val="00F6661B"/>
    <w:rsid w:val="00F74677"/>
    <w:rsid w:val="00F74D88"/>
    <w:rsid w:val="00F75777"/>
    <w:rsid w:val="00F76073"/>
    <w:rsid w:val="00F85A7F"/>
    <w:rsid w:val="00F863E6"/>
    <w:rsid w:val="00F91AFB"/>
    <w:rsid w:val="00F955CB"/>
    <w:rsid w:val="00FB2183"/>
    <w:rsid w:val="00FB294B"/>
    <w:rsid w:val="00FB3187"/>
    <w:rsid w:val="00FB3797"/>
    <w:rsid w:val="00FB4D9E"/>
    <w:rsid w:val="00FB4E1D"/>
    <w:rsid w:val="00FC22EF"/>
    <w:rsid w:val="00FD086D"/>
    <w:rsid w:val="00FD2A4E"/>
    <w:rsid w:val="00FE22DC"/>
    <w:rsid w:val="00FE36E6"/>
    <w:rsid w:val="00FE4DAC"/>
    <w:rsid w:val="00FE7B6D"/>
    <w:rsid w:val="00FE7BAC"/>
    <w:rsid w:val="00FF168C"/>
    <w:rsid w:val="00FF5A3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2AE4"/>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320511"/>
    <w:pPr>
      <w:autoSpaceDE w:val="0"/>
      <w:autoSpaceDN w:val="0"/>
      <w:spacing w:before="120" w:after="0" w:line="240" w:lineRule="auto"/>
    </w:pPr>
    <w:rPr>
      <w:rFonts w:ascii="Times New Roman" w:hAnsi="Times New Roman"/>
      <w:sz w:val="20"/>
      <w:szCs w:val="28"/>
    </w:rPr>
  </w:style>
  <w:style w:type="character" w:customStyle="1" w:styleId="ZkladntextChar">
    <w:name w:val="Základní text Char"/>
    <w:link w:val="Zkladntext"/>
    <w:semiHidden/>
    <w:rsid w:val="00320511"/>
    <w:rPr>
      <w:rFonts w:ascii="Times New Roman" w:eastAsia="Times New Roman" w:hAnsi="Times New Roman" w:cs="Times New Roman"/>
      <w:sz w:val="20"/>
      <w:szCs w:val="28"/>
    </w:rPr>
  </w:style>
  <w:style w:type="paragraph" w:customStyle="1" w:styleId="zpat1">
    <w:name w:val="zápatí1"/>
    <w:rsid w:val="00320511"/>
    <w:pPr>
      <w:tabs>
        <w:tab w:val="center" w:pos="4536"/>
        <w:tab w:val="right" w:pos="9072"/>
      </w:tabs>
    </w:pPr>
    <w:rPr>
      <w:rFonts w:ascii="Times New Roman" w:hAnsi="Times New Roman"/>
      <w:sz w:val="24"/>
      <w:szCs w:val="24"/>
    </w:rPr>
  </w:style>
  <w:style w:type="paragraph" w:styleId="Zhlav">
    <w:name w:val="header"/>
    <w:aliases w:val="Char, Char"/>
    <w:basedOn w:val="Normln"/>
    <w:link w:val="ZhlavChar"/>
    <w:unhideWhenUsed/>
    <w:rsid w:val="00320511"/>
    <w:pPr>
      <w:tabs>
        <w:tab w:val="center" w:pos="4536"/>
        <w:tab w:val="right" w:pos="9072"/>
      </w:tabs>
      <w:spacing w:after="0" w:line="240" w:lineRule="auto"/>
    </w:pPr>
  </w:style>
  <w:style w:type="character" w:customStyle="1" w:styleId="ZhlavChar">
    <w:name w:val="Záhlaví Char"/>
    <w:aliases w:val="Char Char, Char Char1"/>
    <w:basedOn w:val="Standardnpsmoodstavce"/>
    <w:link w:val="Zhlav"/>
    <w:rsid w:val="00320511"/>
  </w:style>
  <w:style w:type="paragraph" w:styleId="Zpat">
    <w:name w:val="footer"/>
    <w:basedOn w:val="Normln"/>
    <w:link w:val="ZpatChar"/>
    <w:uiPriority w:val="99"/>
    <w:semiHidden/>
    <w:unhideWhenUsed/>
    <w:rsid w:val="00320511"/>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320511"/>
  </w:style>
  <w:style w:type="paragraph" w:styleId="Odstavecseseznamem">
    <w:name w:val="List Paragraph"/>
    <w:basedOn w:val="Normln"/>
    <w:uiPriority w:val="34"/>
    <w:qFormat/>
    <w:rsid w:val="008E74FF"/>
    <w:pPr>
      <w:ind w:left="720"/>
      <w:contextualSpacing/>
    </w:pPr>
  </w:style>
  <w:style w:type="paragraph" w:styleId="Textbubliny">
    <w:name w:val="Balloon Text"/>
    <w:basedOn w:val="Normln"/>
    <w:link w:val="TextbublinyChar"/>
    <w:uiPriority w:val="99"/>
    <w:semiHidden/>
    <w:unhideWhenUsed/>
    <w:rsid w:val="00961C1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61C1D"/>
    <w:rPr>
      <w:rFonts w:ascii="Tahoma" w:hAnsi="Tahoma" w:cs="Tahoma"/>
      <w:sz w:val="16"/>
      <w:szCs w:val="16"/>
    </w:rPr>
  </w:style>
  <w:style w:type="character" w:styleId="Hypertextovodkaz">
    <w:name w:val="Hyperlink"/>
    <w:uiPriority w:val="99"/>
    <w:semiHidden/>
    <w:unhideWhenUsed/>
    <w:rsid w:val="00332271"/>
    <w:rPr>
      <w:color w:val="0000FF"/>
      <w:u w:val="single"/>
    </w:rPr>
  </w:style>
  <w:style w:type="character" w:customStyle="1" w:styleId="tsubjname">
    <w:name w:val="tsubjname"/>
    <w:basedOn w:val="Standardnpsmoodstavce"/>
    <w:rsid w:val="001569A5"/>
  </w:style>
  <w:style w:type="paragraph" w:customStyle="1" w:styleId="Char1">
    <w:name w:val=" Char1"/>
    <w:basedOn w:val="Normln"/>
    <w:rsid w:val="00CC44EF"/>
    <w:pPr>
      <w:spacing w:after="160" w:line="240" w:lineRule="exact"/>
    </w:pPr>
    <w:rPr>
      <w:rFonts w:ascii="Times New Roman Bold" w:hAnsi="Times New Roman Bold"/>
      <w:b/>
      <w:sz w:val="26"/>
      <w:szCs w:val="26"/>
      <w:lang w:val="sk-SK" w:eastAsia="en-US"/>
    </w:rPr>
  </w:style>
  <w:style w:type="paragraph" w:customStyle="1" w:styleId="CharCharCharCharCharCharCharCharCharCharCharCharCharCharCharCharCharCharCharCharCharCharCharCharCharCharChar1CharCharCharCharCharCharChar">
    <w:name w:val=" Char Char Char Char Char Char Char Char Char Char Char Char Char Char Char Char Char Char Char Char Char Char Char Char Char Char Char1 Char Char Char Char Char Char Char"/>
    <w:basedOn w:val="Normln"/>
    <w:link w:val="Standardnpsmoodstavce"/>
    <w:rsid w:val="0063290A"/>
    <w:pPr>
      <w:spacing w:after="160" w:line="240" w:lineRule="exact"/>
    </w:pPr>
    <w:rPr>
      <w:rFonts w:ascii="Times New Roman Bold" w:hAnsi="Times New Roman Bold"/>
      <w:b/>
      <w:sz w:val="26"/>
      <w:szCs w:val="26"/>
      <w:lang w:val="sk-SK" w:eastAsia="en-US"/>
    </w:rPr>
  </w:style>
  <w:style w:type="paragraph" w:customStyle="1" w:styleId="Default">
    <w:name w:val="Default"/>
    <w:rsid w:val="00C930BC"/>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83018964">
      <w:bodyDiv w:val="1"/>
      <w:marLeft w:val="0"/>
      <w:marRight w:val="0"/>
      <w:marTop w:val="0"/>
      <w:marBottom w:val="0"/>
      <w:divBdr>
        <w:top w:val="none" w:sz="0" w:space="0" w:color="auto"/>
        <w:left w:val="none" w:sz="0" w:space="0" w:color="auto"/>
        <w:bottom w:val="none" w:sz="0" w:space="0" w:color="auto"/>
        <w:right w:val="none" w:sz="0" w:space="0" w:color="auto"/>
      </w:divBdr>
    </w:div>
    <w:div w:id="1099984549">
      <w:bodyDiv w:val="1"/>
      <w:marLeft w:val="0"/>
      <w:marRight w:val="0"/>
      <w:marTop w:val="0"/>
      <w:marBottom w:val="0"/>
      <w:divBdr>
        <w:top w:val="none" w:sz="0" w:space="0" w:color="auto"/>
        <w:left w:val="none" w:sz="0" w:space="0" w:color="auto"/>
        <w:bottom w:val="none" w:sz="0" w:space="0" w:color="auto"/>
        <w:right w:val="none" w:sz="0" w:space="0" w:color="auto"/>
      </w:divBdr>
    </w:div>
    <w:div w:id="16324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niurad.caslavsko@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lasilova\Plocha\Vzor.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5444C-DB0A-4F22-AC57-4266BFFF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Template>
  <TotalTime>18</TotalTime>
  <Pages>1</Pages>
  <Words>121</Words>
  <Characters>720</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Č</vt:lpstr>
    </vt:vector>
  </TitlesOfParts>
  <Company>pc</Company>
  <LinksUpToDate>false</LinksUpToDate>
  <CharactersWithSpaces>840</CharactersWithSpaces>
  <SharedDoc>false</SharedDoc>
  <HLinks>
    <vt:vector size="6" baseType="variant">
      <vt:variant>
        <vt:i4>6881311</vt:i4>
      </vt:variant>
      <vt:variant>
        <vt:i4>0</vt:i4>
      </vt:variant>
      <vt:variant>
        <vt:i4>0</vt:i4>
      </vt:variant>
      <vt:variant>
        <vt:i4>5</vt:i4>
      </vt:variant>
      <vt:variant>
        <vt:lpwstr>mailto:obecniurad.caslavsko@seznam.cz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Alena Plášilová</dc:creator>
  <cp:lastModifiedBy>spravce</cp:lastModifiedBy>
  <cp:revision>3</cp:revision>
  <cp:lastPrinted>2016-06-01T09:43:00Z</cp:lastPrinted>
  <dcterms:created xsi:type="dcterms:W3CDTF">2020-03-23T19:47:00Z</dcterms:created>
  <dcterms:modified xsi:type="dcterms:W3CDTF">2020-03-23T20:05:00Z</dcterms:modified>
</cp:coreProperties>
</file>