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A07EA" w14:textId="77777777" w:rsidR="00720C60" w:rsidRPr="00720C60" w:rsidRDefault="00720C60" w:rsidP="00720C60">
      <w:pPr>
        <w:jc w:val="center"/>
      </w:pPr>
      <w:r w:rsidRPr="00720C60">
        <w:t>ZVEŘEJNĚNÍ ZÁMĚRU NA VÝPUJČKU POZEMKU</w:t>
      </w:r>
    </w:p>
    <w:p w14:paraId="07016156" w14:textId="7402ED00" w:rsidR="00720C60" w:rsidRPr="00720C60" w:rsidRDefault="00720C60" w:rsidP="00720C60">
      <w:pPr>
        <w:jc w:val="center"/>
      </w:pPr>
      <w:r w:rsidRPr="00720C60">
        <w:t>OBCE VELKÝ LUH</w:t>
      </w:r>
    </w:p>
    <w:p w14:paraId="5AFFD990" w14:textId="77777777" w:rsidR="00720C60" w:rsidRPr="00720C60" w:rsidRDefault="00720C60" w:rsidP="00720C60">
      <w:pPr>
        <w:spacing w:after="0"/>
        <w:ind w:left="4956" w:firstLine="708"/>
      </w:pPr>
    </w:p>
    <w:p w14:paraId="244A416E" w14:textId="77777777" w:rsidR="00720C60" w:rsidRPr="00720C60" w:rsidRDefault="00720C60" w:rsidP="00720C60"/>
    <w:p w14:paraId="4FBCE3D0" w14:textId="77777777" w:rsidR="00720C60" w:rsidRPr="00720C60" w:rsidRDefault="00720C60" w:rsidP="00720C60"/>
    <w:p w14:paraId="1C7C8E03" w14:textId="77777777" w:rsidR="00720C60" w:rsidRPr="00720C60" w:rsidRDefault="00720C60" w:rsidP="00720C60"/>
    <w:p w14:paraId="7160CEB2" w14:textId="2F4B014D" w:rsidR="00720C60" w:rsidRPr="00720C60" w:rsidRDefault="00720C60" w:rsidP="00720C60">
      <w:r w:rsidRPr="00720C60">
        <w:t xml:space="preserve">Ve smyslu § </w:t>
      </w:r>
      <w:proofErr w:type="gramStart"/>
      <w:r w:rsidRPr="00720C60">
        <w:t>39 ,</w:t>
      </w:r>
      <w:proofErr w:type="gramEnd"/>
      <w:r w:rsidRPr="00720C60">
        <w:t xml:space="preserve"> odst. 1, zák. č.  128/2000 Sb., o obcích, ve znění pozdějších změn a doplňků, zveřejňujeme záměr obce (půjčitele) uzavřít smlouvu o výpůjčce části nemovité věci za účelem zřízení veřejného místa zpětného odběru odpadních pneumatik.</w:t>
      </w:r>
    </w:p>
    <w:p w14:paraId="29E6790D" w14:textId="77777777" w:rsidR="00720C60" w:rsidRPr="00720C60" w:rsidRDefault="00720C60" w:rsidP="00720C60"/>
    <w:p w14:paraId="09BEC144" w14:textId="77777777" w:rsidR="00720C60" w:rsidRPr="00720C60" w:rsidRDefault="00720C60" w:rsidP="00720C60"/>
    <w:p w14:paraId="76090380" w14:textId="2F8DF529" w:rsidR="00720C60" w:rsidRPr="00720C60" w:rsidRDefault="00720C60" w:rsidP="00720C60">
      <w:pPr>
        <w:jc w:val="center"/>
      </w:pPr>
      <w:proofErr w:type="spellStart"/>
      <w:r w:rsidRPr="00720C60">
        <w:rPr>
          <w:b/>
        </w:rPr>
        <w:t>pozem</w:t>
      </w:r>
      <w:proofErr w:type="spellEnd"/>
      <w:r w:rsidRPr="00720C60">
        <w:rPr>
          <w:b/>
        </w:rPr>
        <w:t xml:space="preserve">. </w:t>
      </w:r>
      <w:proofErr w:type="gramStart"/>
      <w:r w:rsidRPr="00720C60">
        <w:rPr>
          <w:b/>
        </w:rPr>
        <w:t>parcela  v</w:t>
      </w:r>
      <w:proofErr w:type="gramEnd"/>
      <w:r w:rsidRPr="00720C60">
        <w:rPr>
          <w:b/>
        </w:rPr>
        <w:t> nájmu od LČR  č. 294/11 v </w:t>
      </w:r>
      <w:proofErr w:type="spellStart"/>
      <w:r w:rsidRPr="00720C60">
        <w:rPr>
          <w:b/>
        </w:rPr>
        <w:t>k.ú</w:t>
      </w:r>
      <w:proofErr w:type="spellEnd"/>
      <w:r w:rsidRPr="00720C60">
        <w:rPr>
          <w:b/>
        </w:rPr>
        <w:t>. Velký Luh o výměře 535 m2</w:t>
      </w:r>
    </w:p>
    <w:p w14:paraId="52D82F5F" w14:textId="77777777" w:rsidR="00720C60" w:rsidRPr="00720C60" w:rsidRDefault="00720C60" w:rsidP="00720C60"/>
    <w:p w14:paraId="4A9E42AD" w14:textId="77777777" w:rsidR="00720C60" w:rsidRPr="00720C60" w:rsidRDefault="00720C60" w:rsidP="00720C60"/>
    <w:p w14:paraId="3470C7A8" w14:textId="77777777" w:rsidR="00720C60" w:rsidRPr="00720C60" w:rsidRDefault="00720C60" w:rsidP="00720C60">
      <w:r w:rsidRPr="00720C60">
        <w:t>Občané mohou po dobu 15 dnů ode dne vyvěšení podávat písemné nabídky, vyjádření a připomínky.</w:t>
      </w:r>
    </w:p>
    <w:p w14:paraId="65A84594" w14:textId="77777777" w:rsidR="00720C60" w:rsidRPr="00720C60" w:rsidRDefault="00720C60" w:rsidP="00720C60"/>
    <w:p w14:paraId="03823EE6" w14:textId="77777777" w:rsidR="00720C60" w:rsidRPr="00720C60" w:rsidRDefault="00720C60" w:rsidP="00720C60"/>
    <w:p w14:paraId="36B3A1E5" w14:textId="77777777" w:rsidR="00720C60" w:rsidRPr="00720C60" w:rsidRDefault="00720C60" w:rsidP="00720C60">
      <w:r w:rsidRPr="00720C60">
        <w:tab/>
      </w:r>
      <w:r w:rsidRPr="00720C60">
        <w:tab/>
      </w:r>
      <w:r w:rsidRPr="00720C60">
        <w:tab/>
      </w:r>
      <w:r w:rsidRPr="00720C60">
        <w:tab/>
      </w:r>
      <w:r w:rsidRPr="00720C60">
        <w:tab/>
      </w:r>
      <w:r w:rsidRPr="00720C60">
        <w:tab/>
      </w:r>
      <w:r w:rsidRPr="00720C60">
        <w:tab/>
      </w:r>
      <w:proofErr w:type="gramStart"/>
      <w:r w:rsidRPr="00720C60">
        <w:t>Jiřina  Vrábelová</w:t>
      </w:r>
      <w:proofErr w:type="gramEnd"/>
    </w:p>
    <w:p w14:paraId="2456ABB4" w14:textId="77777777" w:rsidR="00720C60" w:rsidRPr="00720C60" w:rsidRDefault="00720C60" w:rsidP="00720C60">
      <w:r w:rsidRPr="00720C60">
        <w:tab/>
      </w:r>
      <w:r w:rsidRPr="00720C60">
        <w:tab/>
      </w:r>
      <w:r w:rsidRPr="00720C60">
        <w:tab/>
      </w:r>
      <w:r w:rsidRPr="00720C60">
        <w:tab/>
      </w:r>
      <w:r w:rsidRPr="00720C60">
        <w:tab/>
      </w:r>
      <w:r w:rsidRPr="00720C60">
        <w:tab/>
        <w:t xml:space="preserve">      starostka obce Velký Luh</w:t>
      </w:r>
    </w:p>
    <w:p w14:paraId="2C05E63E" w14:textId="77777777" w:rsidR="00720C60" w:rsidRPr="00720C60" w:rsidRDefault="00720C60" w:rsidP="00720C60"/>
    <w:p w14:paraId="795EA7CB" w14:textId="77777777" w:rsidR="00720C60" w:rsidRPr="00720C60" w:rsidRDefault="00720C60" w:rsidP="00720C60"/>
    <w:p w14:paraId="3F581DB1" w14:textId="77777777" w:rsidR="00720C60" w:rsidRPr="00720C60" w:rsidRDefault="00720C60" w:rsidP="00720C60">
      <w:r w:rsidRPr="00720C60">
        <w:t>Datum vyvěšení: 1.8.2024</w:t>
      </w:r>
    </w:p>
    <w:p w14:paraId="3277EE63" w14:textId="77777777" w:rsidR="00720C60" w:rsidRPr="00720C60" w:rsidRDefault="00720C60" w:rsidP="00720C60">
      <w:r w:rsidRPr="00720C60">
        <w:t>Datum sejmutí:</w:t>
      </w:r>
    </w:p>
    <w:p w14:paraId="3E0112B3" w14:textId="77777777" w:rsidR="00720C60" w:rsidRPr="00720C60" w:rsidRDefault="00720C60" w:rsidP="00720C60"/>
    <w:p w14:paraId="4A37227C" w14:textId="77777777" w:rsidR="00720C60" w:rsidRPr="00720C60" w:rsidRDefault="00720C60" w:rsidP="00720C60">
      <w:r w:rsidRPr="00720C60">
        <w:t xml:space="preserve"> </w:t>
      </w:r>
    </w:p>
    <w:p w14:paraId="4032D77F" w14:textId="77777777" w:rsidR="00720C60" w:rsidRPr="00720C60" w:rsidRDefault="00720C60" w:rsidP="00720C60">
      <w:r w:rsidRPr="00720C60">
        <w:t>Informace: tel. 724 196 020</w:t>
      </w:r>
    </w:p>
    <w:p w14:paraId="798204EA" w14:textId="77777777" w:rsidR="00720C60" w:rsidRPr="00720C60" w:rsidRDefault="00720C60" w:rsidP="00720C60"/>
    <w:p w14:paraId="0C0386C9" w14:textId="77777777" w:rsidR="00720C60" w:rsidRPr="00720C60" w:rsidRDefault="00720C60" w:rsidP="00720C60"/>
    <w:p w14:paraId="731CA2FB" w14:textId="0AB0DF66" w:rsidR="00632CF9" w:rsidRDefault="00632CF9" w:rsidP="00720C60">
      <w:r>
        <w:tab/>
      </w:r>
    </w:p>
    <w:sectPr w:rsidR="00632CF9" w:rsidSect="00EB6845">
      <w:headerReference w:type="default" r:id="rId8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1497D" w14:textId="77777777" w:rsidR="00984EB6" w:rsidRDefault="00984EB6" w:rsidP="005313AE">
      <w:pPr>
        <w:spacing w:after="0" w:line="240" w:lineRule="auto"/>
      </w:pPr>
      <w:r>
        <w:separator/>
      </w:r>
    </w:p>
  </w:endnote>
  <w:endnote w:type="continuationSeparator" w:id="0">
    <w:p w14:paraId="6FFE5255" w14:textId="77777777" w:rsidR="00984EB6" w:rsidRDefault="00984EB6" w:rsidP="0053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127F3" w14:textId="77777777" w:rsidR="00984EB6" w:rsidRDefault="00984EB6" w:rsidP="005313AE">
      <w:pPr>
        <w:spacing w:after="0" w:line="240" w:lineRule="auto"/>
      </w:pPr>
      <w:r>
        <w:separator/>
      </w:r>
    </w:p>
  </w:footnote>
  <w:footnote w:type="continuationSeparator" w:id="0">
    <w:p w14:paraId="1C9D9949" w14:textId="77777777" w:rsidR="00984EB6" w:rsidRDefault="00984EB6" w:rsidP="00531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6CAB3" w14:textId="77777777" w:rsidR="005313AE" w:rsidRDefault="00BD570E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C178337" wp14:editId="3D11B38A">
              <wp:simplePos x="0" y="0"/>
              <wp:positionH relativeFrom="margin">
                <wp:posOffset>5098415</wp:posOffset>
              </wp:positionH>
              <wp:positionV relativeFrom="paragraph">
                <wp:posOffset>-137160</wp:posOffset>
              </wp:positionV>
              <wp:extent cx="1104265" cy="1404620"/>
              <wp:effectExtent l="0" t="0" r="0" b="0"/>
              <wp:wrapSquare wrapText="bothSides"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2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2DD39" w14:textId="77777777" w:rsidR="00B50386" w:rsidRPr="00B50386" w:rsidRDefault="00B50386" w:rsidP="00B5038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</w:pPr>
                          <w:r w:rsidRPr="00B50386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+420 724 196</w:t>
                          </w:r>
                          <w:r w:rsidR="00AF3E4D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 </w:t>
                          </w:r>
                          <w:r w:rsidRPr="00B50386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0</w:t>
                          </w:r>
                          <w:r w:rsidR="00AF3E4D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20</w:t>
                          </w:r>
                        </w:p>
                        <w:p w14:paraId="6A0DA228" w14:textId="77777777" w:rsidR="00B50386" w:rsidRPr="00B50386" w:rsidRDefault="00B50386" w:rsidP="00B5038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</w:pPr>
                          <w:r w:rsidRPr="00B50386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obec@velkyluh.cz</w:t>
                          </w:r>
                        </w:p>
                        <w:p w14:paraId="2812B931" w14:textId="77777777" w:rsidR="00B50386" w:rsidRPr="00B50386" w:rsidRDefault="00B50386" w:rsidP="00B50386">
                          <w:pPr>
                            <w:jc w:val="right"/>
                            <w:rPr>
                              <w:rFonts w:cstheme="minorHAnsi"/>
                            </w:rPr>
                          </w:pPr>
                          <w:r w:rsidRPr="00B50386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www.velkyluh.cz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1783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1.45pt;margin-top:-10.8pt;width:86.9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" filled="f" stroked="f">
              <v:textbox style="mso-fit-shape-to-text:t">
                <w:txbxContent>
                  <w:p w14:paraId="13A2DD39" w14:textId="77777777" w:rsidR="00B50386" w:rsidRPr="00B50386" w:rsidRDefault="00B50386" w:rsidP="00B5038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</w:pPr>
                    <w:r w:rsidRPr="00B50386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+420 724 196</w:t>
                    </w:r>
                    <w:r w:rsidR="00AF3E4D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 </w:t>
                    </w:r>
                    <w:r w:rsidRPr="00B50386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0</w:t>
                    </w:r>
                    <w:r w:rsidR="00AF3E4D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20</w:t>
                    </w:r>
                  </w:p>
                  <w:p w14:paraId="6A0DA228" w14:textId="77777777" w:rsidR="00B50386" w:rsidRPr="00B50386" w:rsidRDefault="00B50386" w:rsidP="00B5038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</w:pPr>
                    <w:r w:rsidRPr="00B50386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obec@velkyluh.cz</w:t>
                    </w:r>
                  </w:p>
                  <w:p w14:paraId="2812B931" w14:textId="77777777" w:rsidR="00B50386" w:rsidRPr="00B50386" w:rsidRDefault="00B50386" w:rsidP="00B50386">
                    <w:pPr>
                      <w:jc w:val="right"/>
                      <w:rPr>
                        <w:rFonts w:cstheme="minorHAnsi"/>
                      </w:rPr>
                    </w:pPr>
                    <w:r w:rsidRPr="00B50386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www.velkyluh.cz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B2197D0" wp14:editId="02C9E8DF">
              <wp:simplePos x="0" y="0"/>
              <wp:positionH relativeFrom="column">
                <wp:posOffset>4113530</wp:posOffset>
              </wp:positionH>
              <wp:positionV relativeFrom="paragraph">
                <wp:posOffset>-167640</wp:posOffset>
              </wp:positionV>
              <wp:extent cx="1104265" cy="1404620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2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B6084" w14:textId="77777777" w:rsidR="005313AE" w:rsidRPr="00B50386" w:rsidRDefault="005313AE" w:rsidP="00B5038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b/>
                              <w:bCs/>
                              <w:color w:val="333333"/>
                              <w:sz w:val="20"/>
                              <w:szCs w:val="20"/>
                            </w:rPr>
                          </w:pPr>
                          <w:r w:rsidRPr="00B50386">
                            <w:rPr>
                              <w:rFonts w:cstheme="minorHAnsi"/>
                              <w:b/>
                              <w:bCs/>
                              <w:color w:val="333333"/>
                              <w:sz w:val="20"/>
                              <w:szCs w:val="20"/>
                            </w:rPr>
                            <w:t>Obec Velký Luh</w:t>
                          </w:r>
                        </w:p>
                        <w:p w14:paraId="5E5271E8" w14:textId="77777777" w:rsidR="005313AE" w:rsidRPr="00B50386" w:rsidRDefault="005313AE" w:rsidP="00B5038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</w:pPr>
                          <w:r w:rsidRPr="00B50386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Velký Luh č. p. 22</w:t>
                          </w:r>
                        </w:p>
                        <w:p w14:paraId="1BE8B5D6" w14:textId="77777777" w:rsidR="005313AE" w:rsidRPr="00B50386" w:rsidRDefault="005313AE" w:rsidP="00B50386">
                          <w:pPr>
                            <w:jc w:val="right"/>
                            <w:rPr>
                              <w:rFonts w:cstheme="minorHAnsi"/>
                            </w:rPr>
                          </w:pPr>
                          <w:r w:rsidRPr="00B50386">
                            <w:rPr>
                              <w:rFonts w:cstheme="minorHAnsi"/>
                              <w:color w:val="333333"/>
                              <w:sz w:val="16"/>
                              <w:szCs w:val="16"/>
                            </w:rPr>
                            <w:t>351 34 Skalná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2197D0" id="_x0000_s1027" type="#_x0000_t202" style="position:absolute;margin-left:323.9pt;margin-top:-13.2pt;width:86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" filled="f" stroked="f">
              <v:textbox style="mso-fit-shape-to-text:t">
                <w:txbxContent>
                  <w:p w14:paraId="3D1B6084" w14:textId="77777777" w:rsidR="005313AE" w:rsidRPr="00B50386" w:rsidRDefault="005313AE" w:rsidP="00B5038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cstheme="minorHAnsi"/>
                        <w:b/>
                        <w:bCs/>
                        <w:color w:val="333333"/>
                        <w:sz w:val="20"/>
                        <w:szCs w:val="20"/>
                      </w:rPr>
                    </w:pPr>
                    <w:r w:rsidRPr="00B50386">
                      <w:rPr>
                        <w:rFonts w:cstheme="minorHAnsi"/>
                        <w:b/>
                        <w:bCs/>
                        <w:color w:val="333333"/>
                        <w:sz w:val="20"/>
                        <w:szCs w:val="20"/>
                      </w:rPr>
                      <w:t>Obec Velký Luh</w:t>
                    </w:r>
                  </w:p>
                  <w:p w14:paraId="5E5271E8" w14:textId="77777777" w:rsidR="005313AE" w:rsidRPr="00B50386" w:rsidRDefault="005313AE" w:rsidP="00B5038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</w:pPr>
                    <w:r w:rsidRPr="00B50386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Velký Luh č. p. 22</w:t>
                    </w:r>
                  </w:p>
                  <w:p w14:paraId="1BE8B5D6" w14:textId="77777777" w:rsidR="005313AE" w:rsidRPr="00B50386" w:rsidRDefault="005313AE" w:rsidP="00B50386">
                    <w:pPr>
                      <w:jc w:val="right"/>
                      <w:rPr>
                        <w:rFonts w:cstheme="minorHAnsi"/>
                      </w:rPr>
                    </w:pPr>
                    <w:r w:rsidRPr="00B50386">
                      <w:rPr>
                        <w:rFonts w:cstheme="minorHAnsi"/>
                        <w:color w:val="333333"/>
                        <w:sz w:val="16"/>
                        <w:szCs w:val="16"/>
                      </w:rPr>
                      <w:t>351 34 Skalná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7727B" wp14:editId="2DEF8665">
              <wp:simplePos x="0" y="0"/>
              <wp:positionH relativeFrom="margin">
                <wp:posOffset>-1634</wp:posOffset>
              </wp:positionH>
              <wp:positionV relativeFrom="paragraph">
                <wp:posOffset>444088</wp:posOffset>
              </wp:positionV>
              <wp:extent cx="6133465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394FA0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5pt,34.95pt" to="482.8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" strokecolor="#404040 [2429]" strokeweight=".5pt">
              <v:stroke joinstyle="miter"/>
              <w10:wrap anchorx="margin"/>
            </v:line>
          </w:pict>
        </mc:Fallback>
      </mc:AlternateContent>
    </w:r>
    <w:r w:rsidR="00B50386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59039387" wp14:editId="793F7CC7">
              <wp:simplePos x="0" y="0"/>
              <wp:positionH relativeFrom="column">
                <wp:posOffset>-253365</wp:posOffset>
              </wp:positionH>
              <wp:positionV relativeFrom="page">
                <wp:posOffset>207010</wp:posOffset>
              </wp:positionV>
              <wp:extent cx="2360930" cy="666000"/>
              <wp:effectExtent l="0" t="0" r="0" b="127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6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EF194" w14:textId="77777777" w:rsidR="005313AE" w:rsidRPr="005313AE" w:rsidRDefault="005313AE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5313AE">
                            <w:rPr>
                              <w:noProof/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309E847A" wp14:editId="4C4D041A">
                                <wp:extent cx="2089785" cy="599100"/>
                                <wp:effectExtent l="0" t="0" r="0" b="0"/>
                                <wp:docPr id="1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-velky-luh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9785" cy="5991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39387" id="_x0000_s1028" type="#_x0000_t202" style="position:absolute;margin-left:-19.95pt;margin-top:16.3pt;width:185.9pt;height:52.4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" filled="f" stroked="f">
              <v:textbox>
                <w:txbxContent>
                  <w:p w14:paraId="664EF194" w14:textId="77777777" w:rsidR="005313AE" w:rsidRPr="005313AE" w:rsidRDefault="005313AE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5313AE">
                      <w:rPr>
                        <w:noProof/>
                        <w:color w:val="FFFFFF" w:themeColor="background1"/>
                        <w14:textFill>
                          <w14:noFill/>
                        </w14:textFill>
                      </w:rPr>
                      <w:drawing>
                        <wp:inline distT="0" distB="0" distL="0" distR="0" wp14:anchorId="309E847A" wp14:editId="4C4D041A">
                          <wp:extent cx="2089785" cy="599100"/>
                          <wp:effectExtent l="0" t="0" r="0" b="0"/>
                          <wp:docPr id="1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-velky-luh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89785" cy="599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95753A"/>
    <w:multiLevelType w:val="hybridMultilevel"/>
    <w:tmpl w:val="D27C9920"/>
    <w:lvl w:ilvl="0" w:tplc="205CC4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715634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06"/>
    <w:rsid w:val="000140C6"/>
    <w:rsid w:val="000F43E2"/>
    <w:rsid w:val="000F5C89"/>
    <w:rsid w:val="0010280E"/>
    <w:rsid w:val="00132746"/>
    <w:rsid w:val="00133675"/>
    <w:rsid w:val="0019352D"/>
    <w:rsid w:val="001E697A"/>
    <w:rsid w:val="001E6EDF"/>
    <w:rsid w:val="002466F0"/>
    <w:rsid w:val="002B11D3"/>
    <w:rsid w:val="0031323F"/>
    <w:rsid w:val="003265B4"/>
    <w:rsid w:val="003D3702"/>
    <w:rsid w:val="003E5BDC"/>
    <w:rsid w:val="00432CC1"/>
    <w:rsid w:val="00476823"/>
    <w:rsid w:val="004C5FF0"/>
    <w:rsid w:val="005313AE"/>
    <w:rsid w:val="005810D4"/>
    <w:rsid w:val="00581D08"/>
    <w:rsid w:val="00624E2A"/>
    <w:rsid w:val="00632CF9"/>
    <w:rsid w:val="006A3155"/>
    <w:rsid w:val="00720C60"/>
    <w:rsid w:val="00781245"/>
    <w:rsid w:val="008211CB"/>
    <w:rsid w:val="00964DA3"/>
    <w:rsid w:val="00984EB6"/>
    <w:rsid w:val="009A2D23"/>
    <w:rsid w:val="009F5161"/>
    <w:rsid w:val="00AB056C"/>
    <w:rsid w:val="00AE0A5A"/>
    <w:rsid w:val="00AF3E4D"/>
    <w:rsid w:val="00B07069"/>
    <w:rsid w:val="00B50386"/>
    <w:rsid w:val="00B570B0"/>
    <w:rsid w:val="00B7309D"/>
    <w:rsid w:val="00B82BAA"/>
    <w:rsid w:val="00BB3480"/>
    <w:rsid w:val="00BC2776"/>
    <w:rsid w:val="00BD570E"/>
    <w:rsid w:val="00C56108"/>
    <w:rsid w:val="00CB3BD3"/>
    <w:rsid w:val="00CF5B06"/>
    <w:rsid w:val="00CF7B25"/>
    <w:rsid w:val="00D550CE"/>
    <w:rsid w:val="00D975F4"/>
    <w:rsid w:val="00DA1475"/>
    <w:rsid w:val="00E004EC"/>
    <w:rsid w:val="00E55E1D"/>
    <w:rsid w:val="00EB6845"/>
    <w:rsid w:val="00F11414"/>
    <w:rsid w:val="00F3693A"/>
    <w:rsid w:val="00F5458F"/>
    <w:rsid w:val="00F65695"/>
    <w:rsid w:val="00FD598A"/>
    <w:rsid w:val="00FE02E0"/>
    <w:rsid w:val="00FE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4886B"/>
  <w15:chartTrackingRefBased/>
  <w15:docId w15:val="{D03DF569-3989-4A6D-917D-B6DB7459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414"/>
    <w:pPr>
      <w:spacing w:line="25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1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13AE"/>
  </w:style>
  <w:style w:type="paragraph" w:styleId="Zpat">
    <w:name w:val="footer"/>
    <w:basedOn w:val="Normln"/>
    <w:link w:val="ZpatChar"/>
    <w:uiPriority w:val="99"/>
    <w:unhideWhenUsed/>
    <w:rsid w:val="00531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13AE"/>
  </w:style>
  <w:style w:type="paragraph" w:styleId="Textbubliny">
    <w:name w:val="Balloon Text"/>
    <w:basedOn w:val="Normln"/>
    <w:link w:val="TextbublinyChar"/>
    <w:uiPriority w:val="99"/>
    <w:semiHidden/>
    <w:unhideWhenUsed/>
    <w:rsid w:val="00AF3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E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11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ka\Documents\Vlastn&#237;%20&#353;ablony%20Office\hlavi&#269;kov&#253;%20pap&#237;r%20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1C505-AC09-4030-ADF8-F0463D80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word</Template>
  <TotalTime>1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obec@velkyluh.cz</cp:lastModifiedBy>
  <cp:revision>2</cp:revision>
  <cp:lastPrinted>2024-08-01T16:56:00Z</cp:lastPrinted>
  <dcterms:created xsi:type="dcterms:W3CDTF">2024-08-01T16:57:00Z</dcterms:created>
  <dcterms:modified xsi:type="dcterms:W3CDTF">2024-08-01T16:57:00Z</dcterms:modified>
</cp:coreProperties>
</file>